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3136"/>
        <w:gridCol w:w="2275"/>
        <w:gridCol w:w="3134"/>
      </w:tblGrid>
      <w:tr w:rsidR="0083734C" w:rsidRPr="004623F4" w14:paraId="17422E7F" w14:textId="77777777" w:rsidTr="00987C9E">
        <w:trPr>
          <w:trHeight w:val="428"/>
        </w:trPr>
        <w:tc>
          <w:tcPr>
            <w:tcW w:w="523" w:type="pct"/>
          </w:tcPr>
          <w:p w14:paraId="243EAA13" w14:textId="77777777" w:rsidR="0083734C" w:rsidRPr="004623F4" w:rsidRDefault="0083734C" w:rsidP="00987C9E">
            <w:pPr>
              <w:pStyle w:val="Hlavika"/>
              <w:tabs>
                <w:tab w:val="clear" w:pos="4513"/>
                <w:tab w:val="clear" w:pos="902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  <w:sz w:val="18"/>
                <w:szCs w:val="18"/>
                <w14:numForm w14:val="lining"/>
              </w:rPr>
            </w:pPr>
            <w:r w:rsidRPr="004623F4">
              <w:rPr>
                <w:rFonts w:ascii="Corbel" w:hAnsi="Corbel"/>
                <w:noProof/>
                <w:color w:val="000000" w:themeColor="text1"/>
                <w:sz w:val="18"/>
                <w:szCs w:val="18"/>
                <w14:numForm w14:val="lining"/>
              </w:rPr>
              <w:drawing>
                <wp:inline distT="0" distB="0" distL="0" distR="0" wp14:anchorId="07A945A8" wp14:editId="03E1EE37">
                  <wp:extent cx="612000" cy="612000"/>
                  <wp:effectExtent l="0" t="0" r="0" b="0"/>
                  <wp:docPr id="2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tcBorders>
              <w:right w:val="single" w:sz="6" w:space="0" w:color="auto"/>
            </w:tcBorders>
          </w:tcPr>
          <w:p w14:paraId="130F51C1" w14:textId="77777777" w:rsidR="0083734C" w:rsidRPr="004623F4" w:rsidRDefault="0083734C" w:rsidP="00987C9E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4623F4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  <w:t xml:space="preserve">Univerzita Komenského v Bratislave </w:t>
            </w:r>
          </w:p>
          <w:p w14:paraId="4DC00B17" w14:textId="77777777" w:rsidR="0083734C" w:rsidRPr="004623F4" w:rsidRDefault="0083734C" w:rsidP="00987C9E">
            <w:pPr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4623F4">
              <w:rPr>
                <w:rFonts w:ascii="Corbel" w:hAnsi="Corbel"/>
                <w:sz w:val="18"/>
                <w:szCs w:val="18"/>
                <w:lang w:eastAsia="en-GB"/>
                <w14:numForm w14:val="lining"/>
              </w:rPr>
              <w:t>Filozofická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5B76511D" w14:textId="77777777" w:rsidR="0083734C" w:rsidRPr="004623F4" w:rsidRDefault="0083734C" w:rsidP="00987C9E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  <w14:numForm w14:val="lining"/>
              </w:rPr>
            </w:pPr>
            <w:r w:rsidRPr="004623F4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t>Gondova ulica 2</w:t>
            </w:r>
            <w:r w:rsidRPr="004623F4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br/>
              <w:t>811 02  Bratislava 1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6512A49E" w14:textId="77777777" w:rsidR="0083734C" w:rsidRPr="004623F4" w:rsidRDefault="0083734C" w:rsidP="00987C9E">
            <w:pPr>
              <w:spacing w:before="60" w:line="276" w:lineRule="auto"/>
              <w:ind w:left="173" w:right="93" w:hanging="3"/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</w:pPr>
            <w:r w:rsidRPr="004623F4"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  <w:t>Dekanát</w:t>
            </w:r>
          </w:p>
        </w:tc>
      </w:tr>
    </w:tbl>
    <w:p w14:paraId="60FE8398" w14:textId="35C4BCF3" w:rsidR="00AA4CDB" w:rsidRPr="004623F4" w:rsidRDefault="00EB00BE" w:rsidP="00310E8E">
      <w:pPr>
        <w:tabs>
          <w:tab w:val="left" w:pos="5670"/>
        </w:tabs>
        <w:spacing w:before="480" w:after="480"/>
        <w:jc w:val="center"/>
        <w:rPr>
          <w:rFonts w:ascii="Corbel" w:hAnsi="Corbel"/>
          <w:b/>
          <w:szCs w:val="24"/>
          <w14:numForm w14:val="lining"/>
        </w:rPr>
      </w:pPr>
      <w:r w:rsidRPr="004623F4">
        <w:rPr>
          <w:rFonts w:ascii="Corbel" w:hAnsi="Corbel"/>
          <w:b/>
          <w:szCs w:val="24"/>
          <w14:numForm w14:val="lining"/>
        </w:rPr>
        <w:t>SPRÁVA O NEPLNENÍ POŽIADAVIEK NA OBSADENIE FUNKČNÉHO MIESTA</w:t>
      </w:r>
    </w:p>
    <w:p w14:paraId="1F0B46AC" w14:textId="77777777" w:rsidR="00EB00BE" w:rsidRPr="004623F4" w:rsidRDefault="00EB00BE" w:rsidP="00EB00BE">
      <w:pPr>
        <w:pStyle w:val="Odsekzoznamu"/>
        <w:numPr>
          <w:ilvl w:val="0"/>
          <w:numId w:val="18"/>
        </w:numPr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623F4">
        <w:rPr>
          <w:rFonts w:ascii="Corbel" w:hAnsi="Corbel"/>
          <w:b/>
          <w:sz w:val="20"/>
          <w14:numForm w14:val="lining"/>
        </w:rPr>
        <w:t>Údaje o funkčnom mieste:</w:t>
      </w:r>
    </w:p>
    <w:p w14:paraId="0EA2EFE8" w14:textId="77777777" w:rsidR="00EB00BE" w:rsidRPr="004623F4" w:rsidRDefault="00EB00BE" w:rsidP="00EB00BE">
      <w:pPr>
        <w:pStyle w:val="Odsekzoznamu"/>
        <w:numPr>
          <w:ilvl w:val="0"/>
          <w:numId w:val="16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Funkčné miesto: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883678806"/>
          <w:placeholder>
            <w:docPart w:val="A86CAB2355B5472E8DB63F9D6C9A89AF"/>
          </w:placeholder>
          <w:showingPlcHdr/>
          <w:comboBox>
            <w:listItem w:value="Vyberte položku."/>
            <w:listItem w:displayText="profesor/ka" w:value="profesor/ka"/>
            <w:listItem w:displayText="docent/ka" w:value="docent/ka"/>
          </w:comboBox>
        </w:sdtPr>
        <w:sdtEndPr>
          <w:rPr>
            <w:rStyle w:val="Predvolenpsmoodseku"/>
            <w:rFonts w:ascii="Times New Roman" w:hAnsi="Times New Roman"/>
            <w:b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1BDA4C55" w14:textId="77777777" w:rsidR="00EB00BE" w:rsidRPr="004623F4" w:rsidRDefault="00EB00BE" w:rsidP="00EB00BE">
      <w:pPr>
        <w:pStyle w:val="Odsekzoznamu"/>
        <w:numPr>
          <w:ilvl w:val="0"/>
          <w:numId w:val="16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Študijný odbor: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89651668"/>
          <w:placeholder>
            <w:docPart w:val="38D1A39BCCAE4DBEB5CFD6D26A6FAFB3"/>
          </w:placeholder>
          <w:showingPlcHdr/>
          <w:comboBox>
            <w:listItem w:value="Vyberte položku."/>
            <w:listItem w:displayText="11. Filológia" w:value="11. Filológia"/>
            <w:listItem w:displayText="12. Filozofia" w:value="12. Filozofia"/>
            <w:listItem w:displayText="15. Historické vedy" w:value="15. Historické vedy"/>
            <w:listItem w:displayText="23. Mediálne a komunikačné štúdiá" w:value="23. Mediálne a komunikačné štúdiá"/>
            <w:listItem w:displayText="26. Politické vedy" w:value="26. Politické vedy"/>
            <w:listItem w:displayText="32. Psychológia" w:value="32. Psychológia"/>
            <w:listItem w:displayText="34. Sociológia a sociálna antropológia" w:value="34. Sociológia a sociálna antropológia"/>
            <w:listItem w:displayText="38. Učiteľstvo a pedagogické vedy" w:value="38. Učiteľstvo a pedagogické vedy"/>
            <w:listItem w:displayText="41. Vedy o umení a kultúre" w:value="41. Vedy o umení a kultúre"/>
          </w:comboBox>
        </w:sdtPr>
        <w:sdtEndPr>
          <w:rPr>
            <w:rStyle w:val="Predvolenpsmoodseku"/>
            <w:rFonts w:ascii="Times New Roman" w:hAnsi="Times New Roman"/>
            <w:b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20AF236F" w14:textId="77777777" w:rsidR="00EB00BE" w:rsidRPr="004623F4" w:rsidRDefault="00EB00BE" w:rsidP="00EB00BE">
      <w:pPr>
        <w:pStyle w:val="Odsekzoznamu"/>
        <w:numPr>
          <w:ilvl w:val="0"/>
          <w:numId w:val="16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Katedra: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515960904"/>
          <w:placeholder>
            <w:docPart w:val="86CB12CBE4CB4B6B84DF3FAC638A911C"/>
          </w:placeholder>
          <w:showingPlcHdr/>
          <w:comboBox>
            <w:listItem w:value="Vyberte položku."/>
            <w:listItem w:displayText="Katedra anglistiky a amerikanistiky" w:value="Katedra anglistiky a amerikanistiky"/>
            <w:listItem w:displayText="Katedra archeológie a kultúrnej antropológie" w:value="Katedra archeológie a kultúrnej antropológie"/>
            <w:listItem w:displayText="Katedra archívnictva a muzeológie" w:value="Katedra archívnictva a muzeológie"/>
            <w:listItem w:displayText="Katedra dejín výtvarného umenia" w:value="Katedra dejín výtvarného umenia"/>
            <w:listItem w:displayText="Katedra estetiky" w:value="Katedra estetiky"/>
            <w:listItem w:displayText="Katedra etnológie" w:value="Katedra etnológie"/>
            <w:listItem w:displayText="Katedra filozofie a dejín filozofie" w:value="Katedra filozofie a dejín filozofie"/>
            <w:listItem w:displayText="Katedra germanistiky, nederlandistiky a škandinavistiky" w:value="Katedra germanistiky, nederlandistiky a škandinavistiky"/>
            <w:listItem w:displayText="Katedra klasickej a semitskej filológie" w:value="Katedra klasickej a semitskej filológie"/>
            <w:listItem w:displayText="Katedra knižničnej a informačnej vedy" w:value="Katedra knižničnej a informačnej vedy"/>
            <w:listItem w:displayText="Katedra logiky a metodológie vied" w:value="Katedra logiky a metodológie vied"/>
            <w:listItem w:displayText="Katedra maďarského jazyka a literatúry" w:value="Katedra maďarského jazyka a literatúry"/>
            <w:listItem w:displayText="Katedra marketingovej komunikácie" w:value="Katedra marketingovej komunikácie"/>
            <w:listItem w:displayText="Katedra muzikológie" w:value="Katedra muzikológie"/>
            <w:listItem w:displayText="Katedra pedagogiky" w:value="Katedra pedagogiky"/>
            <w:listItem w:displayText="Katedra politológie" w:value="Katedra politológie"/>
            <w:listItem w:displayText="Katedra porovnávacej religionistiky" w:value="Katedra porovnávacej religionistiky"/>
            <w:listItem w:displayText="Katedra psychológie" w:value="Katedra psychológie"/>
            <w:listItem w:displayText="Katedra romanistiky" w:value="Katedra romanistiky"/>
            <w:listItem w:displayText="Katedra rusistiky a východoeurópskych štúdií" w:value="Katedra rusistiky a východoeurópskych štúdií"/>
            <w:listItem w:displayText="Katedra slovanských filológií" w:value="Katedra slovanských filológií"/>
            <w:listItem w:displayText="Katedra slovenského jazyka a teórie komunikácie" w:value="Katedra slovenského jazyka a teórie komunikácie"/>
            <w:listItem w:displayText="Katedra slovenskej literatúry a literárnej vedy  " w:value="Katedra slovenskej literatúry a literárnej vedy  "/>
            <w:listItem w:displayText="Katedra slovenských dejín" w:value="Katedra slovenských dejín"/>
            <w:listItem w:displayText="Katedra sociológie" w:value="Katedra sociológie"/>
            <w:listItem w:displayText="Katedra všeobecných dejín" w:value="Katedra všeobecných dejín"/>
            <w:listItem w:displayText="Katedra východoázijských štúdií" w:value="Katedra východoázijských štúdií"/>
            <w:listItem w:displayText="Katedra žurnalistiky" w:value="Katedra žurnalistiky"/>
            <w:listItem w:displayText="Studia Academica Slovaca" w:value="Studia Academica Slovaca"/>
          </w:comboBox>
        </w:sdtPr>
        <w:sdtEndPr>
          <w:rPr>
            <w:rStyle w:val="Predvolenpsmoodseku"/>
            <w:rFonts w:ascii="Times New Roman" w:hAnsi="Times New Roman"/>
            <w:b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Pr="004623F4">
        <w:rPr>
          <w:rStyle w:val="Corbel10plain"/>
        </w:rPr>
        <w:t xml:space="preserve"> </w:t>
      </w:r>
      <w:r w:rsidRPr="004623F4">
        <w:rPr>
          <w:rFonts w:ascii="Corbel" w:hAnsi="Corbel"/>
          <w:sz w:val="20"/>
          <w14:numForm w14:val="lining"/>
        </w:rPr>
        <w:t>FiF UK</w:t>
      </w:r>
    </w:p>
    <w:p w14:paraId="79EF28E5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(ďalej len „funkčné miesto“)</w:t>
      </w:r>
    </w:p>
    <w:p w14:paraId="6700D5A5" w14:textId="77777777" w:rsidR="00EB00BE" w:rsidRPr="004623F4" w:rsidRDefault="00EB00BE" w:rsidP="00EB00BE">
      <w:pPr>
        <w:pStyle w:val="Odsekzoznamu"/>
        <w:numPr>
          <w:ilvl w:val="0"/>
          <w:numId w:val="18"/>
        </w:numPr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623F4">
        <w:rPr>
          <w:rFonts w:ascii="Corbel" w:hAnsi="Corbel"/>
          <w:b/>
          <w:sz w:val="20"/>
          <w14:numForm w14:val="lining"/>
        </w:rPr>
        <w:t>Údaje o výberovej komisii:</w:t>
      </w:r>
    </w:p>
    <w:p w14:paraId="26110FE8" w14:textId="77777777" w:rsidR="00EB00BE" w:rsidRPr="004623F4" w:rsidRDefault="00EB00BE" w:rsidP="00EB00BE">
      <w:pPr>
        <w:pStyle w:val="Odsekzoznamu"/>
        <w:numPr>
          <w:ilvl w:val="0"/>
          <w:numId w:val="17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Predseda/níčka: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512429370"/>
          <w:placeholder>
            <w:docPart w:val="1B6B56956E364DB4B4BD1F248A6AE9EB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779BFF82" w14:textId="77777777" w:rsidR="00EB00BE" w:rsidRPr="004623F4" w:rsidRDefault="00EB00BE" w:rsidP="00EB00BE">
      <w:pPr>
        <w:pStyle w:val="Odsekzoznamu"/>
        <w:numPr>
          <w:ilvl w:val="0"/>
          <w:numId w:val="17"/>
        </w:numPr>
        <w:tabs>
          <w:tab w:val="left" w:pos="2835"/>
        </w:tabs>
        <w:ind w:left="284" w:hanging="284"/>
        <w:contextualSpacing w:val="0"/>
        <w:jc w:val="both"/>
        <w:rPr>
          <w:rStyle w:val="Corbel10plain"/>
        </w:rPr>
      </w:pPr>
      <w:r w:rsidRPr="004623F4">
        <w:rPr>
          <w:rFonts w:ascii="Corbel" w:hAnsi="Corbel"/>
          <w:sz w:val="20"/>
          <w14:numForm w14:val="lining"/>
        </w:rPr>
        <w:t>Členovia/ky: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2145152833"/>
          <w:placeholder>
            <w:docPart w:val="39990946FE244AA3A2ECD885C6EED27F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36A62253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Style w:val="Corbel10plain"/>
        </w:rPr>
      </w:pP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24285226"/>
          <w:placeholder>
            <w:docPart w:val="06DC874B73074FA2B926DE5450DCEFD0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1E7FACFC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Style w:val="Corbel10plain"/>
        </w:rPr>
      </w:pP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608306510"/>
          <w:placeholder>
            <w:docPart w:val="475323BE43E2486E8CD7D91B08BBF3C0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231C096E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Style w:val="Corbel10plain"/>
        </w:rPr>
      </w:pP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704822289"/>
          <w:placeholder>
            <w:docPart w:val="E709C74F5C4243FF853BD44125C0B168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05A27830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(ďalej len „výberová komisia“)</w:t>
      </w:r>
    </w:p>
    <w:p w14:paraId="44E977E5" w14:textId="77777777" w:rsidR="00EB00BE" w:rsidRPr="004623F4" w:rsidRDefault="00EB00BE" w:rsidP="00EB00BE">
      <w:pPr>
        <w:pStyle w:val="Odsekzoznamu"/>
        <w:numPr>
          <w:ilvl w:val="0"/>
          <w:numId w:val="18"/>
        </w:numPr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623F4">
        <w:rPr>
          <w:rFonts w:ascii="Corbel" w:hAnsi="Corbel"/>
          <w:b/>
          <w:sz w:val="20"/>
          <w14:numForm w14:val="lining"/>
        </w:rPr>
        <w:t>Údaje o uchádzačovi/ke:</w:t>
      </w:r>
    </w:p>
    <w:p w14:paraId="4BA95758" w14:textId="77777777" w:rsidR="00EB00BE" w:rsidRPr="004623F4" w:rsidRDefault="00EB00BE" w:rsidP="00EB00BE">
      <w:pPr>
        <w:pStyle w:val="Odsekzoznamu"/>
        <w:numPr>
          <w:ilvl w:val="0"/>
          <w:numId w:val="19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Meno a priezvisko: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638982383"/>
          <w:placeholder>
            <w:docPart w:val="F0735D4764964B17BFC5FC1CD6944E06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3A88ABED" w14:textId="77777777" w:rsidR="00EB00BE" w:rsidRPr="004623F4" w:rsidRDefault="00EB00BE" w:rsidP="00EB00BE">
      <w:pPr>
        <w:pStyle w:val="Odsekzoznamu"/>
        <w:numPr>
          <w:ilvl w:val="0"/>
          <w:numId w:val="19"/>
        </w:numPr>
        <w:tabs>
          <w:tab w:val="left" w:pos="2835"/>
        </w:tabs>
        <w:ind w:left="284" w:hanging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Trvalé bydlisko: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710144946"/>
          <w:placeholder>
            <w:docPart w:val="ED70FFE741394F9AA74229098574FBF6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sdtContent>
      </w:sdt>
    </w:p>
    <w:p w14:paraId="28387E96" w14:textId="77777777" w:rsidR="00EB00BE" w:rsidRPr="004623F4" w:rsidRDefault="00EB00BE" w:rsidP="00EB00BE">
      <w:pPr>
        <w:pStyle w:val="Odsekzoznamu"/>
        <w:numPr>
          <w:ilvl w:val="0"/>
          <w:numId w:val="19"/>
        </w:numPr>
        <w:tabs>
          <w:tab w:val="left" w:pos="2835"/>
        </w:tabs>
        <w:ind w:left="284" w:hanging="284"/>
        <w:contextualSpacing w:val="0"/>
        <w:jc w:val="both"/>
        <w:rPr>
          <w:rStyle w:val="Corbel10plain"/>
        </w:rPr>
      </w:pPr>
      <w:r w:rsidRPr="004623F4">
        <w:rPr>
          <w:rFonts w:ascii="Corbel" w:hAnsi="Corbel"/>
          <w:sz w:val="20"/>
          <w14:numForm w14:val="lining"/>
        </w:rPr>
        <w:t>Dátum doručenia prihlášky:</w:t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849206072"/>
          <w:placeholder>
            <w:docPart w:val="4245B8F2072D4775AF0D336650B569FD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1A5D1204" w14:textId="77777777" w:rsidR="00EB00BE" w:rsidRPr="004623F4" w:rsidRDefault="00EB00BE" w:rsidP="00EB00BE">
      <w:pPr>
        <w:pStyle w:val="Odsekzoznamu"/>
        <w:tabs>
          <w:tab w:val="left" w:pos="2835"/>
        </w:tabs>
        <w:ind w:left="284"/>
        <w:contextualSpacing w:val="0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>(ďalej len „uchádzač/ka“)</w:t>
      </w:r>
    </w:p>
    <w:p w14:paraId="7F88EEE7" w14:textId="77777777" w:rsidR="00C21D1E" w:rsidRPr="004623F4" w:rsidRDefault="00C21D1E" w:rsidP="003D0946">
      <w:pPr>
        <w:pBdr>
          <w:bottom w:val="single" w:sz="12" w:space="1" w:color="auto"/>
        </w:pBdr>
        <w:tabs>
          <w:tab w:val="left" w:pos="426"/>
          <w:tab w:val="left" w:pos="2552"/>
        </w:tabs>
        <w:rPr>
          <w:rFonts w:ascii="Corbel" w:hAnsi="Corbel"/>
          <w:sz w:val="20"/>
          <w14:numForm w14:val="lining"/>
        </w:rPr>
      </w:pPr>
    </w:p>
    <w:p w14:paraId="434210C0" w14:textId="5CFB0CA6" w:rsidR="00EB00BE" w:rsidRPr="0005521F" w:rsidRDefault="00EB00BE" w:rsidP="0005521F">
      <w:pPr>
        <w:pStyle w:val="Odsekzoznamu"/>
        <w:numPr>
          <w:ilvl w:val="0"/>
          <w:numId w:val="21"/>
        </w:numPr>
        <w:tabs>
          <w:tab w:val="left" w:pos="284"/>
        </w:tabs>
        <w:spacing w:before="240" w:after="120"/>
        <w:ind w:left="284" w:hanging="284"/>
        <w:jc w:val="both"/>
        <w:rPr>
          <w:rFonts w:ascii="Corbel" w:hAnsi="Corbel"/>
          <w:sz w:val="20"/>
          <w14:numForm w14:val="lining"/>
        </w:rPr>
      </w:pPr>
      <w:r w:rsidRPr="0005521F">
        <w:rPr>
          <w:rFonts w:ascii="Corbel" w:hAnsi="Corbel"/>
          <w:sz w:val="20"/>
          <w14:numForm w14:val="lining"/>
        </w:rPr>
        <w:t xml:space="preserve">Na základe posúdenia </w:t>
      </w:r>
      <w:r w:rsidR="007750EA" w:rsidRPr="0005521F">
        <w:rPr>
          <w:rFonts w:ascii="Corbel" w:hAnsi="Corbel"/>
          <w:sz w:val="20"/>
          <w14:numForm w14:val="lining"/>
        </w:rPr>
        <w:t xml:space="preserve">žiadosti o zaradenie </w:t>
      </w:r>
      <w:r w:rsidRPr="0005521F">
        <w:rPr>
          <w:rFonts w:ascii="Corbel" w:hAnsi="Corbel"/>
          <w:sz w:val="20"/>
          <w14:numForm w14:val="lining"/>
        </w:rPr>
        <w:t xml:space="preserve">do výberového konania a jej príloh výberová komisia zistila, že uchádzač/ka </w:t>
      </w:r>
      <w:sdt>
        <w:sdtPr>
          <w:rPr>
            <w:rStyle w:val="Corbel10bold"/>
          </w:rPr>
          <w:id w:val="1634977164"/>
          <w:placeholder>
            <w:docPart w:val="073B801132C94B36AD99D736DF03F90B"/>
          </w:placeholder>
          <w:showingPlcHdr/>
          <w:comboBox>
            <w:listItem w:value="Vyberte položku."/>
            <w:listItem w:displayText="plní" w:value="plní"/>
            <w:listItem w:displayText="neplní" w:value="neplní"/>
          </w:comboBox>
        </w:sdtPr>
        <w:sdtEndPr>
          <w:rPr>
            <w:rStyle w:val="Predvolenpsmoodseku"/>
            <w:rFonts w:ascii="Times New Roman" w:hAnsi="Times New Roman"/>
            <w:b w:val="0"/>
            <w:sz w:val="24"/>
          </w:rPr>
        </w:sdtEndPr>
        <w:sdtContent>
          <w:r w:rsidR="003400EE" w:rsidRPr="0005521F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="003400EE" w:rsidRPr="0005521F">
        <w:rPr>
          <w:rFonts w:ascii="Corbel" w:hAnsi="Corbel"/>
          <w:b/>
          <w:sz w:val="20"/>
          <w14:numForm w14:val="lining"/>
        </w:rPr>
        <w:t xml:space="preserve"> </w:t>
      </w:r>
      <w:r w:rsidRPr="0005521F">
        <w:rPr>
          <w:rFonts w:ascii="Corbel" w:hAnsi="Corbel"/>
          <w:sz w:val="20"/>
          <w14:numForm w14:val="lining"/>
        </w:rPr>
        <w:t>minimálne požiadavky na obsadenie funkčného miesta.</w:t>
      </w:r>
      <w:r w:rsidRPr="004623F4">
        <w:rPr>
          <w:rStyle w:val="Odkaznapoznmkupodiarou"/>
          <w:rFonts w:ascii="Corbel" w:hAnsi="Corbel"/>
          <w:sz w:val="20"/>
          <w14:numForm w14:val="lining"/>
        </w:rPr>
        <w:footnoteReference w:id="1"/>
      </w:r>
      <w:r w:rsidRPr="0005521F">
        <w:rPr>
          <w:rFonts w:ascii="Corbel" w:hAnsi="Corbel"/>
          <w:sz w:val="20"/>
          <w14:numForm w14:val="lining"/>
        </w:rPr>
        <w:t xml:space="preserve"> Uchádzač/ka nedosahuje nasledujúce hodnoty požiadaviek na obsadenie funkčného miesta:</w:t>
      </w:r>
    </w:p>
    <w:p w14:paraId="588960E7" w14:textId="10C19F52" w:rsidR="00EB00BE" w:rsidRDefault="00352DA5" w:rsidP="0005521F">
      <w:pPr>
        <w:ind w:left="284"/>
        <w:jc w:val="both"/>
        <w:rPr>
          <w:rStyle w:val="Corbel10plain"/>
        </w:rPr>
      </w:pPr>
      <w:sdt>
        <w:sdtPr>
          <w:rPr>
            <w:rStyle w:val="Corbel10plain"/>
          </w:rPr>
          <w:id w:val="-1473058365"/>
          <w:placeholder>
            <w:docPart w:val="611AB3D598AB4729BE4D39AE49E26746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EB00BE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</w:t>
          </w:r>
          <w:r w:rsidR="00507654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 xml:space="preserve">píšte </w:t>
          </w:r>
          <w:r w:rsidR="0050765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(v</w:t>
          </w:r>
          <w:r w:rsidR="00EB00B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 bodoch </w:t>
          </w:r>
          <w:r w:rsidR="0050765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konkretizujte</w:t>
          </w:r>
          <w:r w:rsidR="00EB00B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 nesplnené požiadavky </w:t>
          </w:r>
          <w:r w:rsidR="0050765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– </w:t>
          </w:r>
          <w:r w:rsidR="00EB00B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uveďte </w:t>
          </w:r>
          <w:r w:rsidR="00DC0E4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požadovanú </w:t>
          </w:r>
          <w:r w:rsidR="00EB00B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hodnotu a</w:t>
          </w:r>
          <w:r w:rsidR="00DC0E4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 skutočne </w:t>
          </w:r>
          <w:r w:rsidR="00EB00B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dosiahnutú hodnotu</w:t>
          </w:r>
          <w:r w:rsidR="0066623D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; vpíšte</w:t>
          </w:r>
          <w:r w:rsidR="006B0BD2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 nulu, ak uchádzač/ka </w:t>
          </w:r>
          <w:r w:rsidR="00D66218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plní</w:t>
          </w:r>
          <w:r w:rsidR="001D73C8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 požiadavky</w:t>
          </w:r>
          <w:r w:rsidR="0050765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)</w:t>
          </w:r>
        </w:sdtContent>
      </w:sdt>
    </w:p>
    <w:p w14:paraId="0F2A6055" w14:textId="52C7B65F" w:rsidR="007E4177" w:rsidRPr="004623F4" w:rsidRDefault="007E4177" w:rsidP="0005521F">
      <w:pPr>
        <w:pStyle w:val="Odsekzoznamu"/>
        <w:numPr>
          <w:ilvl w:val="0"/>
          <w:numId w:val="21"/>
        </w:numPr>
        <w:tabs>
          <w:tab w:val="left" w:pos="284"/>
        </w:tabs>
        <w:spacing w:before="240" w:after="120"/>
        <w:ind w:left="284" w:hanging="284"/>
        <w:jc w:val="both"/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 xml:space="preserve">Na základe posúdenia </w:t>
      </w:r>
      <w:r>
        <w:rPr>
          <w:rFonts w:ascii="Corbel" w:hAnsi="Corbel"/>
          <w:sz w:val="20"/>
          <w14:numForm w14:val="lining"/>
        </w:rPr>
        <w:t xml:space="preserve">žiadosti o zaradenie </w:t>
      </w:r>
      <w:r w:rsidRPr="004623F4">
        <w:rPr>
          <w:rFonts w:ascii="Corbel" w:hAnsi="Corbel"/>
          <w:sz w:val="20"/>
          <w14:numForm w14:val="lining"/>
        </w:rPr>
        <w:t>do výberového konania a jej príloh výberová komisia zistila, že uchádzač/ka</w:t>
      </w:r>
      <w:r w:rsidR="00FA0F10">
        <w:rPr>
          <w:rFonts w:ascii="Corbel" w:hAnsi="Corbel"/>
          <w:sz w:val="20"/>
          <w14:numForm w14:val="lining"/>
        </w:rPr>
        <w:t xml:space="preserve">, ktorý/á </w:t>
      </w:r>
      <w:r w:rsidR="00F955AE">
        <w:rPr>
          <w:rFonts w:ascii="Corbel" w:hAnsi="Corbel"/>
          <w:sz w:val="20"/>
          <w14:numForm w14:val="lining"/>
        </w:rPr>
        <w:t>aktuálne obsadzuje funkčné miesto na FiF UK,</w:t>
      </w:r>
      <w:r w:rsidRPr="004623F4">
        <w:rPr>
          <w:rFonts w:ascii="Corbel" w:hAnsi="Corbel"/>
          <w:sz w:val="20"/>
          <w14:numForm w14:val="lining"/>
        </w:rPr>
        <w:t xml:space="preserve"> </w:t>
      </w:r>
      <w:sdt>
        <w:sdtPr>
          <w:rPr>
            <w:rStyle w:val="Corbel10bold"/>
          </w:rPr>
          <w:id w:val="-1311942029"/>
          <w:placeholder>
            <w:docPart w:val="AA5F38CA9E9945C58443B9AEC1F8E61F"/>
          </w:placeholder>
          <w:showingPlcHdr/>
          <w:comboBox>
            <w:listItem w:value="Vyberte položku."/>
            <w:listItem w:displayText="plní" w:value="plní"/>
            <w:listItem w:displayText="neplní" w:value="neplní"/>
          </w:comboBox>
        </w:sdtPr>
        <w:sdtEndPr>
          <w:rPr>
            <w:rStyle w:val="Predvolenpsmoodseku"/>
            <w:rFonts w:ascii="Times New Roman" w:hAnsi="Times New Roman"/>
            <w:b w:val="0"/>
            <w:sz w:val="24"/>
          </w:rPr>
        </w:sdtEndPr>
        <w:sdtContent>
          <w:r w:rsidR="003400EE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="003400EE" w:rsidRPr="004623F4">
        <w:rPr>
          <w:rFonts w:ascii="Corbel" w:hAnsi="Corbel"/>
          <w:sz w:val="20"/>
          <w14:numForm w14:val="lining"/>
        </w:rPr>
        <w:t xml:space="preserve"> </w:t>
      </w:r>
      <w:r w:rsidR="003400EE">
        <w:rPr>
          <w:rFonts w:ascii="Corbel" w:hAnsi="Corbel"/>
          <w:sz w:val="20"/>
          <w14:numForm w14:val="lining"/>
        </w:rPr>
        <w:t>ďa</w:t>
      </w:r>
      <w:r w:rsidR="006F310F">
        <w:rPr>
          <w:rFonts w:ascii="Corbel" w:hAnsi="Corbel"/>
          <w:sz w:val="20"/>
          <w14:numForm w14:val="lining"/>
        </w:rPr>
        <w:t>l</w:t>
      </w:r>
      <w:r w:rsidR="003400EE">
        <w:rPr>
          <w:rFonts w:ascii="Corbel" w:hAnsi="Corbel"/>
          <w:sz w:val="20"/>
          <w14:numForm w14:val="lining"/>
        </w:rPr>
        <w:t>šie</w:t>
      </w:r>
      <w:r w:rsidRPr="004623F4">
        <w:rPr>
          <w:rFonts w:ascii="Corbel" w:hAnsi="Corbel"/>
          <w:sz w:val="20"/>
          <w14:numForm w14:val="lining"/>
        </w:rPr>
        <w:t xml:space="preserve"> </w:t>
      </w:r>
      <w:r w:rsidR="006F310F">
        <w:rPr>
          <w:rFonts w:ascii="Corbel" w:hAnsi="Corbel"/>
          <w:sz w:val="20"/>
          <w14:numForm w14:val="lining"/>
        </w:rPr>
        <w:t xml:space="preserve">predpoklady </w:t>
      </w:r>
      <w:r w:rsidRPr="004623F4">
        <w:rPr>
          <w:rFonts w:ascii="Corbel" w:hAnsi="Corbel"/>
          <w:sz w:val="20"/>
          <w14:numForm w14:val="lining"/>
        </w:rPr>
        <w:t>na obsadenie funkčného miesta</w:t>
      </w:r>
      <w:r w:rsidR="00A577CE">
        <w:rPr>
          <w:rFonts w:ascii="Corbel" w:hAnsi="Corbel"/>
          <w:sz w:val="20"/>
          <w14:numForm w14:val="lining"/>
        </w:rPr>
        <w:t xml:space="preserve"> podľa osobitného predpisu</w:t>
      </w:r>
      <w:r w:rsidRPr="004623F4">
        <w:rPr>
          <w:rFonts w:ascii="Corbel" w:hAnsi="Corbel"/>
          <w:sz w:val="20"/>
          <w14:numForm w14:val="lining"/>
        </w:rPr>
        <w:t>.</w:t>
      </w:r>
      <w:r w:rsidRPr="004623F4">
        <w:rPr>
          <w:rStyle w:val="Odkaznapoznmkupodiarou"/>
          <w:rFonts w:ascii="Corbel" w:hAnsi="Corbel"/>
          <w:sz w:val="20"/>
          <w14:numForm w14:val="lining"/>
        </w:rPr>
        <w:footnoteReference w:id="2"/>
      </w:r>
      <w:r w:rsidRPr="004623F4">
        <w:rPr>
          <w:rFonts w:ascii="Corbel" w:hAnsi="Corbel"/>
          <w:sz w:val="20"/>
          <w14:numForm w14:val="lining"/>
        </w:rPr>
        <w:t xml:space="preserve"> Uchádzač/ka nedosahuje nasledujúce hodnoty </w:t>
      </w:r>
      <w:r w:rsidR="0005521F">
        <w:rPr>
          <w:rFonts w:ascii="Corbel" w:hAnsi="Corbel"/>
          <w:sz w:val="20"/>
          <w14:numForm w14:val="lining"/>
        </w:rPr>
        <w:t xml:space="preserve">ďalších </w:t>
      </w:r>
      <w:r w:rsidRPr="004623F4">
        <w:rPr>
          <w:rFonts w:ascii="Corbel" w:hAnsi="Corbel"/>
          <w:sz w:val="20"/>
          <w14:numForm w14:val="lining"/>
        </w:rPr>
        <w:t>požiadaviek na obsadenie funkčného miesta:</w:t>
      </w:r>
    </w:p>
    <w:p w14:paraId="67BE4EDB" w14:textId="5713F403" w:rsidR="007E4177" w:rsidRPr="004623F4" w:rsidRDefault="00352DA5" w:rsidP="0005521F">
      <w:pPr>
        <w:ind w:left="284"/>
        <w:jc w:val="both"/>
        <w:rPr>
          <w:rFonts w:ascii="Corbel" w:hAnsi="Corbel"/>
          <w:sz w:val="20"/>
          <w14:numForm w14:val="lining"/>
        </w:rPr>
      </w:pPr>
      <w:sdt>
        <w:sdtPr>
          <w:rPr>
            <w:rStyle w:val="Corbel10plain"/>
          </w:rPr>
          <w:id w:val="-26026682"/>
          <w:placeholder>
            <w:docPart w:val="4FBB37444E7642F1A9B80A73C572443D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7E4177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 xml:space="preserve">vpíšte </w:t>
          </w:r>
          <w:r w:rsidR="007E4177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(v bodoch konkretizujte nesplnené požiadavky – uveďte </w:t>
          </w:r>
          <w:r w:rsidR="00DC0E4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požadovanú </w:t>
          </w:r>
          <w:r w:rsidR="007E4177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hodnotu a</w:t>
          </w:r>
          <w:r w:rsidR="00DC0E4E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 skutočne </w:t>
          </w:r>
          <w:r w:rsidR="007E4177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dosiahnutú hodnotu</w:t>
          </w:r>
          <w:r w:rsidR="001D73C8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; vpíšte nulu, ak uchádzač/ka </w:t>
          </w:r>
          <w:r w:rsidR="00D66218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plní</w:t>
          </w:r>
          <w:r w:rsidR="001D73C8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 požiadavky</w:t>
          </w:r>
          <w:r w:rsidR="0089294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, resp. </w:t>
          </w:r>
          <w:r w:rsid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ak </w:t>
          </w:r>
          <w:r w:rsidR="0089294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táto požiadavka sa </w:t>
          </w:r>
          <w:r w:rsidR="00921B2C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na uchádzača/ku </w:t>
          </w:r>
          <w:r w:rsidR="00892944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nevzťahuje</w:t>
          </w:r>
          <w:r w:rsidR="007E4177"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)</w:t>
          </w:r>
        </w:sdtContent>
      </w:sdt>
    </w:p>
    <w:p w14:paraId="2C02B72D" w14:textId="77777777" w:rsidR="007E4177" w:rsidRPr="004623F4" w:rsidRDefault="007E4177" w:rsidP="00EB00BE">
      <w:pPr>
        <w:jc w:val="both"/>
        <w:rPr>
          <w:rFonts w:ascii="Corbel" w:hAnsi="Corbel"/>
          <w:sz w:val="20"/>
          <w14:numForm w14:val="lining"/>
        </w:rPr>
      </w:pPr>
    </w:p>
    <w:p w14:paraId="29575EE0" w14:textId="77777777" w:rsidR="00507654" w:rsidRPr="004623F4" w:rsidRDefault="00AE0624" w:rsidP="00F16D48">
      <w:pPr>
        <w:tabs>
          <w:tab w:val="left" w:pos="426"/>
          <w:tab w:val="left" w:pos="5103"/>
          <w:tab w:val="right" w:leader="dot" w:pos="8505"/>
        </w:tabs>
        <w:spacing w:before="480"/>
        <w:rPr>
          <w:rStyle w:val="Corbel10plain"/>
        </w:rPr>
      </w:pPr>
      <w:bookmarkStart w:id="0" w:name="_Hlk116047913"/>
      <w:r>
        <w:rPr>
          <w:rStyle w:val="Corbel10plain"/>
        </w:rPr>
        <w:t xml:space="preserve">Bratislava, </w:t>
      </w:r>
      <w:sdt>
        <w:sdtPr>
          <w:rPr>
            <w:rStyle w:val="Corbel10plain"/>
          </w:rPr>
          <w:id w:val="-974220594"/>
          <w:placeholder>
            <w:docPart w:val="0EE21D265B484EAE8EECEC04BECEEFA3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C252DF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bookmarkEnd w:id="0"/>
      <w:r w:rsidR="00507654" w:rsidRPr="004623F4">
        <w:rPr>
          <w:rStyle w:val="Corbel10plain"/>
        </w:rPr>
        <w:tab/>
      </w:r>
      <w:r w:rsidR="002B1D80">
        <w:rPr>
          <w:rStyle w:val="Corbel10plain"/>
        </w:rPr>
        <w:tab/>
      </w:r>
    </w:p>
    <w:p w14:paraId="17DF92DD" w14:textId="77777777" w:rsidR="00692C13" w:rsidRPr="004623F4" w:rsidRDefault="00507654" w:rsidP="002B1D80">
      <w:pPr>
        <w:tabs>
          <w:tab w:val="left" w:pos="426"/>
          <w:tab w:val="center" w:pos="6804"/>
        </w:tabs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ab/>
      </w:r>
      <w:r w:rsidR="00C252DF" w:rsidRPr="004623F4">
        <w:rPr>
          <w:rFonts w:ascii="Corbel" w:hAnsi="Corbel"/>
          <w:sz w:val="20"/>
          <w14:numForm w14:val="lining"/>
        </w:rPr>
        <w:t xml:space="preserve"> </w:t>
      </w:r>
      <w:r w:rsidR="00C252DF"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450506736"/>
          <w:placeholder>
            <w:docPart w:val="0BF1144D781240E59CD4C4D217D31E4F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692C13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 meno</w:t>
          </w:r>
          <w:r w:rsidR="00D9394D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 xml:space="preserve"> a priezvisko</w:t>
          </w:r>
        </w:sdtContent>
      </w:sdt>
    </w:p>
    <w:p w14:paraId="7711F9CE" w14:textId="77777777" w:rsidR="00C252DF" w:rsidRPr="004623F4" w:rsidRDefault="00692C13" w:rsidP="002B1D80">
      <w:pPr>
        <w:tabs>
          <w:tab w:val="left" w:pos="426"/>
          <w:tab w:val="center" w:pos="6804"/>
        </w:tabs>
        <w:rPr>
          <w:rFonts w:ascii="Corbel" w:hAnsi="Corbel"/>
          <w:sz w:val="20"/>
          <w14:numForm w14:val="lining"/>
        </w:rPr>
      </w:pPr>
      <w:r w:rsidRPr="004623F4">
        <w:rPr>
          <w:rFonts w:ascii="Corbel" w:hAnsi="Corbel"/>
          <w:sz w:val="20"/>
          <w14:numForm w14:val="lining"/>
        </w:rPr>
        <w:tab/>
      </w:r>
      <w:r w:rsidRPr="004623F4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281141143"/>
          <w:placeholder>
            <w:docPart w:val="68896B1630944DBE8A82A98A11CC772B"/>
          </w:placeholder>
          <w:showingPlcHdr/>
          <w:comboBox>
            <w:listItem w:value="Vyberte položku."/>
            <w:listItem w:displayText="predseda výberovej komisie" w:value="predseda výberovej komisie"/>
            <w:listItem w:displayText="predsedníčka výberovej komisie" w:value="predsedníčka výberovej komisie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A27DD6"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sectPr w:rsidR="00C252DF" w:rsidRPr="004623F4" w:rsidSect="00D81B81">
      <w:headerReference w:type="default" r:id="rId8"/>
      <w:footerReference w:type="default" r:id="rId9"/>
      <w:type w:val="continuous"/>
      <w:pgSz w:w="11906" w:h="16838"/>
      <w:pgMar w:top="567" w:right="1418" w:bottom="1418" w:left="1418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A08E" w14:textId="77777777" w:rsidR="00352DA5" w:rsidRDefault="00352DA5" w:rsidP="00AA3035">
      <w:r>
        <w:separator/>
      </w:r>
    </w:p>
  </w:endnote>
  <w:endnote w:type="continuationSeparator" w:id="0">
    <w:p w14:paraId="34CCFD3B" w14:textId="77777777" w:rsidR="00352DA5" w:rsidRDefault="00352DA5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8375" w14:textId="77777777" w:rsidR="00A1284C" w:rsidRPr="00D81B81" w:rsidRDefault="00D81B81" w:rsidP="00D81B81">
    <w:pPr>
      <w:pStyle w:val="Pta"/>
    </w:pPr>
    <w:r w:rsidRPr="00AC3CB7">
      <w:rPr>
        <w:rFonts w:ascii="Corbel" w:hAnsi="Corbel"/>
        <w:noProof/>
        <w:sz w:val="18"/>
        <w:szCs w:val="18"/>
      </w:rPr>
      <w:drawing>
        <wp:anchor distT="0" distB="0" distL="0" distR="0" simplePos="0" relativeHeight="251658240" behindDoc="0" locked="0" layoutInCell="1" allowOverlap="1" wp14:anchorId="4788E00E" wp14:editId="69085FBC">
          <wp:simplePos x="0" y="0"/>
          <wp:positionH relativeFrom="margin">
            <wp:align>center</wp:align>
          </wp:positionH>
          <wp:positionV relativeFrom="paragraph">
            <wp:posOffset>-361488</wp:posOffset>
          </wp:positionV>
          <wp:extent cx="540000" cy="540000"/>
          <wp:effectExtent l="0" t="0" r="0" b="0"/>
          <wp:wrapThrough wrapText="bothSides">
            <wp:wrapPolygon edited="0">
              <wp:start x="4574" y="0"/>
              <wp:lineTo x="0" y="4574"/>
              <wp:lineTo x="0" y="16009"/>
              <wp:lineTo x="4574" y="20584"/>
              <wp:lineTo x="16009" y="20584"/>
              <wp:lineTo x="20584" y="16009"/>
              <wp:lineTo x="20584" y="4574"/>
              <wp:lineTo x="16009" y="0"/>
              <wp:lineTo x="4574" y="0"/>
            </wp:wrapPolygon>
          </wp:wrapThrough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E8A6" w14:textId="77777777" w:rsidR="00352DA5" w:rsidRDefault="00352DA5" w:rsidP="00AA3035">
      <w:r>
        <w:separator/>
      </w:r>
    </w:p>
  </w:footnote>
  <w:footnote w:type="continuationSeparator" w:id="0">
    <w:p w14:paraId="7AFFB5B0" w14:textId="77777777" w:rsidR="00352DA5" w:rsidRDefault="00352DA5" w:rsidP="00AA3035">
      <w:r>
        <w:continuationSeparator/>
      </w:r>
    </w:p>
  </w:footnote>
  <w:footnote w:id="1">
    <w:p w14:paraId="014DA9A9" w14:textId="38F3B8AA" w:rsidR="00EB00BE" w:rsidRPr="00EB00BE" w:rsidRDefault="00EB00BE" w:rsidP="00EB00BE">
      <w:pPr>
        <w:pStyle w:val="Textpoznmkypodiarou"/>
        <w:jc w:val="both"/>
        <w:rPr>
          <w:rFonts w:ascii="Corbel" w:hAnsi="Corbel"/>
          <w:sz w:val="16"/>
          <w:szCs w:val="16"/>
        </w:rPr>
      </w:pPr>
      <w:r w:rsidRPr="00EB00BE">
        <w:rPr>
          <w:rStyle w:val="Odkaznapoznmkupodiarou"/>
          <w:rFonts w:ascii="Corbel" w:hAnsi="Corbel"/>
          <w:sz w:val="16"/>
          <w:szCs w:val="16"/>
        </w:rPr>
        <w:footnoteRef/>
      </w:r>
      <w:r w:rsidRPr="00EB00BE">
        <w:rPr>
          <w:rFonts w:ascii="Corbel" w:hAnsi="Corbel"/>
          <w:sz w:val="16"/>
          <w:szCs w:val="16"/>
        </w:rPr>
        <w:t xml:space="preserve"> V súlade s § </w:t>
      </w:r>
      <w:r w:rsidR="00A40C5E">
        <w:rPr>
          <w:rFonts w:ascii="Corbel" w:hAnsi="Corbel"/>
          <w:sz w:val="16"/>
          <w:szCs w:val="16"/>
        </w:rPr>
        <w:t>52</w:t>
      </w:r>
      <w:r w:rsidRPr="00EB00BE">
        <w:rPr>
          <w:rFonts w:ascii="Corbel" w:hAnsi="Corbel"/>
          <w:sz w:val="16"/>
          <w:szCs w:val="16"/>
        </w:rPr>
        <w:t xml:space="preserve"> ods. </w:t>
      </w:r>
      <w:r w:rsidR="00A40C5E">
        <w:rPr>
          <w:rFonts w:ascii="Corbel" w:hAnsi="Corbel"/>
          <w:sz w:val="16"/>
          <w:szCs w:val="16"/>
        </w:rPr>
        <w:t>5</w:t>
      </w:r>
      <w:r w:rsidRPr="00EB00BE">
        <w:rPr>
          <w:rFonts w:ascii="Corbel" w:hAnsi="Corbel"/>
          <w:sz w:val="16"/>
          <w:szCs w:val="16"/>
        </w:rPr>
        <w:t xml:space="preserve"> zákona č. </w:t>
      </w:r>
      <w:r w:rsidR="00AD3B22">
        <w:rPr>
          <w:rFonts w:ascii="Corbel" w:hAnsi="Corbel"/>
          <w:sz w:val="16"/>
          <w:szCs w:val="16"/>
        </w:rPr>
        <w:t>300</w:t>
      </w:r>
      <w:r w:rsidRPr="00EB00BE">
        <w:rPr>
          <w:rFonts w:ascii="Corbel" w:hAnsi="Corbel"/>
          <w:sz w:val="16"/>
          <w:szCs w:val="16"/>
        </w:rPr>
        <w:t>/20</w:t>
      </w:r>
      <w:r w:rsidR="00AD3B22">
        <w:rPr>
          <w:rFonts w:ascii="Corbel" w:hAnsi="Corbel"/>
          <w:sz w:val="16"/>
          <w:szCs w:val="16"/>
        </w:rPr>
        <w:t>25</w:t>
      </w:r>
      <w:r w:rsidRPr="00EB00BE">
        <w:rPr>
          <w:rFonts w:ascii="Corbel" w:hAnsi="Corbel"/>
          <w:sz w:val="16"/>
          <w:szCs w:val="16"/>
        </w:rPr>
        <w:t xml:space="preserve"> Z. z. o vysokých školách a s čl. 108 vnútorného predpisu Univerzity Komenského v Bratislave č.</w:t>
      </w:r>
      <w:r w:rsidR="007750EA">
        <w:rPr>
          <w:rFonts w:ascii="Corbel" w:hAnsi="Corbel"/>
          <w:sz w:val="16"/>
          <w:szCs w:val="16"/>
        </w:rPr>
        <w:t> </w:t>
      </w:r>
      <w:r w:rsidRPr="00EB00BE">
        <w:rPr>
          <w:rFonts w:ascii="Corbel" w:hAnsi="Corbel"/>
          <w:sz w:val="16"/>
          <w:szCs w:val="16"/>
        </w:rPr>
        <w:t>23/2021 Vnútorný systém zabezpečovania kvality vysokoškolského vzdelávania UK funkčné miesto docenta</w:t>
      </w:r>
      <w:r w:rsidR="0094343F">
        <w:rPr>
          <w:rFonts w:ascii="Corbel" w:hAnsi="Corbel"/>
          <w:sz w:val="16"/>
          <w:szCs w:val="16"/>
        </w:rPr>
        <w:t>/ky</w:t>
      </w:r>
      <w:r w:rsidRPr="00EB00BE">
        <w:rPr>
          <w:rFonts w:ascii="Corbel" w:hAnsi="Corbel"/>
          <w:sz w:val="16"/>
          <w:szCs w:val="16"/>
        </w:rPr>
        <w:t xml:space="preserve"> na FiF UK môže obsadiť len osoba, ktorá plní aktuálne habilitačné kritériá FiF UK</w:t>
      </w:r>
      <w:r w:rsidR="00B935FD">
        <w:rPr>
          <w:rFonts w:ascii="Corbel" w:hAnsi="Corbel"/>
          <w:sz w:val="16"/>
          <w:szCs w:val="16"/>
        </w:rPr>
        <w:t xml:space="preserve"> v odbore</w:t>
      </w:r>
      <w:r w:rsidRPr="00EB00BE">
        <w:rPr>
          <w:rFonts w:ascii="Corbel" w:hAnsi="Corbel"/>
          <w:sz w:val="16"/>
          <w:szCs w:val="16"/>
        </w:rPr>
        <w:t>, a funkčné miesto profesora</w:t>
      </w:r>
      <w:r w:rsidR="0094343F">
        <w:rPr>
          <w:rFonts w:ascii="Corbel" w:hAnsi="Corbel"/>
          <w:sz w:val="16"/>
          <w:szCs w:val="16"/>
        </w:rPr>
        <w:t>/ky</w:t>
      </w:r>
      <w:r w:rsidRPr="00EB00BE">
        <w:rPr>
          <w:rFonts w:ascii="Corbel" w:hAnsi="Corbel"/>
          <w:sz w:val="16"/>
          <w:szCs w:val="16"/>
        </w:rPr>
        <w:t xml:space="preserve"> na FiF UK môže obsadiť len osoba, ktorá plní aktuálne inauguračné kritériá FiF UK</w:t>
      </w:r>
      <w:r w:rsidR="00B935FD">
        <w:rPr>
          <w:rFonts w:ascii="Corbel" w:hAnsi="Corbel"/>
          <w:sz w:val="16"/>
          <w:szCs w:val="16"/>
        </w:rPr>
        <w:t xml:space="preserve"> v odbore</w:t>
      </w:r>
      <w:r w:rsidRPr="00EB00BE">
        <w:rPr>
          <w:rFonts w:ascii="Corbel" w:hAnsi="Corbel"/>
          <w:sz w:val="16"/>
          <w:szCs w:val="16"/>
        </w:rPr>
        <w:t>.</w:t>
      </w:r>
    </w:p>
  </w:footnote>
  <w:footnote w:id="2">
    <w:p w14:paraId="0AE40752" w14:textId="78670607" w:rsidR="007E4177" w:rsidRPr="00EB6D02" w:rsidRDefault="007E4177" w:rsidP="007E4177">
      <w:pPr>
        <w:pStyle w:val="Textpoznmkypodiarou"/>
        <w:jc w:val="both"/>
        <w:rPr>
          <w:rFonts w:ascii="Corbel" w:hAnsi="Corbel"/>
          <w:sz w:val="16"/>
          <w:szCs w:val="16"/>
        </w:rPr>
      </w:pPr>
      <w:r w:rsidRPr="00EB6D02">
        <w:rPr>
          <w:rStyle w:val="Odkaznapoznmkupodiarou"/>
          <w:rFonts w:ascii="Corbel" w:hAnsi="Corbel"/>
          <w:sz w:val="16"/>
          <w:szCs w:val="16"/>
        </w:rPr>
        <w:footnoteRef/>
      </w:r>
      <w:r w:rsidRPr="00EB6D02">
        <w:rPr>
          <w:rFonts w:ascii="Corbel" w:hAnsi="Corbel"/>
          <w:sz w:val="16"/>
          <w:szCs w:val="16"/>
        </w:rPr>
        <w:t xml:space="preserve"> </w:t>
      </w:r>
      <w:r w:rsidR="00EB6D02" w:rsidRPr="00EB6D02">
        <w:rPr>
          <w:rFonts w:ascii="Corbel" w:hAnsi="Corbel"/>
          <w:sz w:val="16"/>
          <w:szCs w:val="16"/>
        </w:rPr>
        <w:t>Čl. 2 v</w:t>
      </w:r>
      <w:r w:rsidR="00EB6D02" w:rsidRPr="00EB6D02">
        <w:rPr>
          <w:rFonts w:ascii="Corbel" w:hAnsi="Corbel"/>
          <w:sz w:val="16"/>
          <w:szCs w:val="16"/>
          <w14:numForm w14:val="lining"/>
        </w:rPr>
        <w:t>nútorného predpisu FiF UK č. 7/2025 Všeobecné kritériá na obsadzovanie funkčných miest profesorov a docentov a konkrétne podmienky na obsadzovanie funkčných miest profesorov na FiF UK</w:t>
      </w:r>
      <w:r w:rsidRPr="00EB6D02">
        <w:rPr>
          <w:rFonts w:ascii="Corbel" w:hAnsi="Corbe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7A7B" w14:textId="0CBB72A4" w:rsidR="00A1284C" w:rsidRPr="004623F4" w:rsidRDefault="0083734C" w:rsidP="0083734C">
    <w:pPr>
      <w:jc w:val="right"/>
      <w:rPr>
        <w14:numForm w14:val="lining"/>
      </w:rPr>
    </w:pPr>
    <w:r w:rsidRPr="004623F4">
      <w:rPr>
        <w:rFonts w:ascii="Corbel" w:hAnsi="Corbel"/>
        <w:b/>
        <w:sz w:val="18"/>
        <w:szCs w:val="18"/>
        <w14:numForm w14:val="lining"/>
      </w:rPr>
      <w:t xml:space="preserve">Príloha č. </w:t>
    </w:r>
    <w:r w:rsidR="00E94B30">
      <w:rPr>
        <w:rFonts w:ascii="Corbel" w:hAnsi="Corbel"/>
        <w:b/>
        <w:sz w:val="18"/>
        <w:szCs w:val="18"/>
        <w14:numForm w14:val="lining"/>
      </w:rPr>
      <w:t>3</w:t>
    </w:r>
    <w:r w:rsidRPr="004623F4">
      <w:rPr>
        <w:rFonts w:ascii="Corbel" w:hAnsi="Corbel"/>
        <w:sz w:val="18"/>
        <w:szCs w:val="18"/>
        <w14:numForm w14:val="lining"/>
      </w:rPr>
      <w:t xml:space="preserve"> k VP č. </w:t>
    </w:r>
    <w:r w:rsidR="00E94B30">
      <w:rPr>
        <w:rFonts w:ascii="Corbel" w:hAnsi="Corbel"/>
        <w:sz w:val="18"/>
        <w:szCs w:val="18"/>
        <w14:numForm w14:val="lining"/>
      </w:rPr>
      <w:t>9</w:t>
    </w:r>
    <w:r w:rsidRPr="004623F4">
      <w:rPr>
        <w:rFonts w:ascii="Corbel" w:hAnsi="Corbel"/>
        <w:sz w:val="18"/>
        <w:szCs w:val="18"/>
        <w14:numForm w14:val="lining"/>
      </w:rPr>
      <w:t>/202</w:t>
    </w:r>
    <w:r w:rsidR="00E94B30">
      <w:rPr>
        <w:rFonts w:ascii="Corbel" w:hAnsi="Corbel"/>
        <w:sz w:val="18"/>
        <w:szCs w:val="18"/>
        <w14:numForm w14:val="lining"/>
      </w:rPr>
      <w:t>5</w:t>
    </w:r>
    <w:r w:rsidRPr="004623F4">
      <w:rPr>
        <w:rFonts w:ascii="Corbel" w:hAnsi="Corbel"/>
        <w:sz w:val="18"/>
        <w:szCs w:val="18"/>
        <w14:numForm w14:val="lining"/>
      </w:rPr>
      <w:t xml:space="preserve"> FiF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C00E0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C67248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9E646C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34FF96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2E3756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2B4A2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988B4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A6F800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A09E44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240F6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C0069"/>
    <w:multiLevelType w:val="hybridMultilevel"/>
    <w:tmpl w:val="265CE7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C3B8E"/>
    <w:multiLevelType w:val="hybridMultilevel"/>
    <w:tmpl w:val="40242B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E4474"/>
    <w:multiLevelType w:val="hybridMultilevel"/>
    <w:tmpl w:val="CCAC562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7B48AF"/>
    <w:multiLevelType w:val="hybridMultilevel"/>
    <w:tmpl w:val="515479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A5247"/>
    <w:multiLevelType w:val="hybridMultilevel"/>
    <w:tmpl w:val="FE8285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00EB4"/>
    <w:multiLevelType w:val="hybridMultilevel"/>
    <w:tmpl w:val="B9B28638"/>
    <w:lvl w:ilvl="0" w:tplc="0A7ED8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D2487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16CBB"/>
    <w:multiLevelType w:val="hybridMultilevel"/>
    <w:tmpl w:val="077EBA52"/>
    <w:lvl w:ilvl="0" w:tplc="6A24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F0F1B"/>
    <w:multiLevelType w:val="hybridMultilevel"/>
    <w:tmpl w:val="8730A3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A6AD9"/>
    <w:multiLevelType w:val="hybridMultilevel"/>
    <w:tmpl w:val="A48E85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D6C37"/>
    <w:multiLevelType w:val="hybridMultilevel"/>
    <w:tmpl w:val="A7E0BA08"/>
    <w:lvl w:ilvl="0" w:tplc="37A8A0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65768403">
    <w:abstractNumId w:val="20"/>
  </w:num>
  <w:num w:numId="2" w16cid:durableId="720400057">
    <w:abstractNumId w:val="10"/>
  </w:num>
  <w:num w:numId="3" w16cid:durableId="1547987033">
    <w:abstractNumId w:val="12"/>
  </w:num>
  <w:num w:numId="4" w16cid:durableId="307634301">
    <w:abstractNumId w:val="11"/>
  </w:num>
  <w:num w:numId="5" w16cid:durableId="1656031215">
    <w:abstractNumId w:val="15"/>
  </w:num>
  <w:num w:numId="6" w16cid:durableId="1234505064">
    <w:abstractNumId w:val="8"/>
  </w:num>
  <w:num w:numId="7" w16cid:durableId="1349063422">
    <w:abstractNumId w:val="3"/>
  </w:num>
  <w:num w:numId="8" w16cid:durableId="2095008079">
    <w:abstractNumId w:val="2"/>
  </w:num>
  <w:num w:numId="9" w16cid:durableId="1925021051">
    <w:abstractNumId w:val="1"/>
  </w:num>
  <w:num w:numId="10" w16cid:durableId="218789138">
    <w:abstractNumId w:val="0"/>
  </w:num>
  <w:num w:numId="11" w16cid:durableId="1461143113">
    <w:abstractNumId w:val="9"/>
  </w:num>
  <w:num w:numId="12" w16cid:durableId="1395811362">
    <w:abstractNumId w:val="7"/>
  </w:num>
  <w:num w:numId="13" w16cid:durableId="1126855203">
    <w:abstractNumId w:val="6"/>
  </w:num>
  <w:num w:numId="14" w16cid:durableId="1898933031">
    <w:abstractNumId w:val="5"/>
  </w:num>
  <w:num w:numId="15" w16cid:durableId="139423509">
    <w:abstractNumId w:val="4"/>
  </w:num>
  <w:num w:numId="16" w16cid:durableId="473836864">
    <w:abstractNumId w:val="18"/>
  </w:num>
  <w:num w:numId="17" w16cid:durableId="1321426945">
    <w:abstractNumId w:val="13"/>
  </w:num>
  <w:num w:numId="18" w16cid:durableId="1853377962">
    <w:abstractNumId w:val="14"/>
  </w:num>
  <w:num w:numId="19" w16cid:durableId="1560245357">
    <w:abstractNumId w:val="19"/>
  </w:num>
  <w:num w:numId="20" w16cid:durableId="800733831">
    <w:abstractNumId w:val="17"/>
  </w:num>
  <w:num w:numId="21" w16cid:durableId="13960079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b/A+3jgahZbb4NonRagRsKpDjv80AQO3N48G8apPl4MXI8NZZ7JUZX95uhEUA0BaNb95j8rq4GJx3Tr6MoNo+A==" w:salt="6nAFnyDYtnk85IThFbd3qw==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1sDQ1trQwMTM0MbJU0lEKTi0uzszPAymwrAUAmgaaiiwAAAA="/>
  </w:docVars>
  <w:rsids>
    <w:rsidRoot w:val="00886510"/>
    <w:rsid w:val="000025C6"/>
    <w:rsid w:val="00014580"/>
    <w:rsid w:val="00023033"/>
    <w:rsid w:val="000272F1"/>
    <w:rsid w:val="0005521F"/>
    <w:rsid w:val="0007048C"/>
    <w:rsid w:val="0008016B"/>
    <w:rsid w:val="00080B78"/>
    <w:rsid w:val="00084D84"/>
    <w:rsid w:val="00086875"/>
    <w:rsid w:val="0009099C"/>
    <w:rsid w:val="000B6656"/>
    <w:rsid w:val="000C7158"/>
    <w:rsid w:val="000F2121"/>
    <w:rsid w:val="00101DFA"/>
    <w:rsid w:val="00152C83"/>
    <w:rsid w:val="001752C8"/>
    <w:rsid w:val="00197D70"/>
    <w:rsid w:val="001A2E90"/>
    <w:rsid w:val="001A38B9"/>
    <w:rsid w:val="001B432B"/>
    <w:rsid w:val="001C1B73"/>
    <w:rsid w:val="001C30DF"/>
    <w:rsid w:val="001C4ACA"/>
    <w:rsid w:val="001D73C8"/>
    <w:rsid w:val="001D7B68"/>
    <w:rsid w:val="001F7D5C"/>
    <w:rsid w:val="002051E9"/>
    <w:rsid w:val="002540C1"/>
    <w:rsid w:val="00256820"/>
    <w:rsid w:val="00274822"/>
    <w:rsid w:val="002861A5"/>
    <w:rsid w:val="00286C54"/>
    <w:rsid w:val="002A0A49"/>
    <w:rsid w:val="002B1D80"/>
    <w:rsid w:val="002D27C8"/>
    <w:rsid w:val="002D49D9"/>
    <w:rsid w:val="002D5258"/>
    <w:rsid w:val="002D6C0D"/>
    <w:rsid w:val="002F175D"/>
    <w:rsid w:val="002F1823"/>
    <w:rsid w:val="00301343"/>
    <w:rsid w:val="00310E8E"/>
    <w:rsid w:val="003233F8"/>
    <w:rsid w:val="0032411B"/>
    <w:rsid w:val="00335397"/>
    <w:rsid w:val="003400EE"/>
    <w:rsid w:val="00342D3E"/>
    <w:rsid w:val="0035134E"/>
    <w:rsid w:val="0035149E"/>
    <w:rsid w:val="00352DA5"/>
    <w:rsid w:val="0035489D"/>
    <w:rsid w:val="003604B8"/>
    <w:rsid w:val="00363BDC"/>
    <w:rsid w:val="00364BE9"/>
    <w:rsid w:val="00366094"/>
    <w:rsid w:val="003678C1"/>
    <w:rsid w:val="00370916"/>
    <w:rsid w:val="0037251A"/>
    <w:rsid w:val="0037434A"/>
    <w:rsid w:val="003805CC"/>
    <w:rsid w:val="00382A21"/>
    <w:rsid w:val="00394ADD"/>
    <w:rsid w:val="003A2673"/>
    <w:rsid w:val="003B3AA8"/>
    <w:rsid w:val="003C3A59"/>
    <w:rsid w:val="003D0946"/>
    <w:rsid w:val="003D4F2E"/>
    <w:rsid w:val="003D7D03"/>
    <w:rsid w:val="003E559D"/>
    <w:rsid w:val="003F0596"/>
    <w:rsid w:val="003F123D"/>
    <w:rsid w:val="003F7E9F"/>
    <w:rsid w:val="00407F33"/>
    <w:rsid w:val="004163BD"/>
    <w:rsid w:val="004250E6"/>
    <w:rsid w:val="00432FF3"/>
    <w:rsid w:val="00444922"/>
    <w:rsid w:val="00446EC1"/>
    <w:rsid w:val="00450555"/>
    <w:rsid w:val="00455E47"/>
    <w:rsid w:val="004623F4"/>
    <w:rsid w:val="00463338"/>
    <w:rsid w:val="004650F9"/>
    <w:rsid w:val="0047439E"/>
    <w:rsid w:val="004913DB"/>
    <w:rsid w:val="00492BAC"/>
    <w:rsid w:val="00492D06"/>
    <w:rsid w:val="004930EA"/>
    <w:rsid w:val="004942F5"/>
    <w:rsid w:val="004A5C40"/>
    <w:rsid w:val="004A6204"/>
    <w:rsid w:val="004C2FE1"/>
    <w:rsid w:val="004C6140"/>
    <w:rsid w:val="004C618E"/>
    <w:rsid w:val="004D4658"/>
    <w:rsid w:val="004D5963"/>
    <w:rsid w:val="004E048B"/>
    <w:rsid w:val="004E40FF"/>
    <w:rsid w:val="00500F0A"/>
    <w:rsid w:val="00503BD4"/>
    <w:rsid w:val="00507654"/>
    <w:rsid w:val="00512B6A"/>
    <w:rsid w:val="00531DE7"/>
    <w:rsid w:val="00532033"/>
    <w:rsid w:val="005320E3"/>
    <w:rsid w:val="00537EDC"/>
    <w:rsid w:val="0055413E"/>
    <w:rsid w:val="005758BF"/>
    <w:rsid w:val="005903F9"/>
    <w:rsid w:val="00593E21"/>
    <w:rsid w:val="005B13D8"/>
    <w:rsid w:val="005B1B8A"/>
    <w:rsid w:val="005B527B"/>
    <w:rsid w:val="005E013E"/>
    <w:rsid w:val="005F2D3B"/>
    <w:rsid w:val="005F3D08"/>
    <w:rsid w:val="00612C5D"/>
    <w:rsid w:val="00616403"/>
    <w:rsid w:val="0063211E"/>
    <w:rsid w:val="00633456"/>
    <w:rsid w:val="00635AC3"/>
    <w:rsid w:val="0066623D"/>
    <w:rsid w:val="0067174A"/>
    <w:rsid w:val="0069224B"/>
    <w:rsid w:val="00692C13"/>
    <w:rsid w:val="00693FD1"/>
    <w:rsid w:val="006A2913"/>
    <w:rsid w:val="006A3638"/>
    <w:rsid w:val="006B0BD2"/>
    <w:rsid w:val="006C4CF6"/>
    <w:rsid w:val="006C7C57"/>
    <w:rsid w:val="006E5CDE"/>
    <w:rsid w:val="006F0B2A"/>
    <w:rsid w:val="006F3089"/>
    <w:rsid w:val="006F310F"/>
    <w:rsid w:val="006F70F6"/>
    <w:rsid w:val="007244DF"/>
    <w:rsid w:val="00733970"/>
    <w:rsid w:val="00733DE7"/>
    <w:rsid w:val="007427C5"/>
    <w:rsid w:val="00745239"/>
    <w:rsid w:val="007510C3"/>
    <w:rsid w:val="007534C7"/>
    <w:rsid w:val="00760148"/>
    <w:rsid w:val="00765529"/>
    <w:rsid w:val="00765F93"/>
    <w:rsid w:val="00770C34"/>
    <w:rsid w:val="0077308C"/>
    <w:rsid w:val="0077419B"/>
    <w:rsid w:val="0077479B"/>
    <w:rsid w:val="007750EA"/>
    <w:rsid w:val="00775A01"/>
    <w:rsid w:val="00777DF3"/>
    <w:rsid w:val="00780160"/>
    <w:rsid w:val="007876FF"/>
    <w:rsid w:val="007A0BE1"/>
    <w:rsid w:val="007B00E6"/>
    <w:rsid w:val="007B6FDD"/>
    <w:rsid w:val="007C240D"/>
    <w:rsid w:val="007E4177"/>
    <w:rsid w:val="007E51DC"/>
    <w:rsid w:val="007F0CA5"/>
    <w:rsid w:val="007F32AB"/>
    <w:rsid w:val="0080181E"/>
    <w:rsid w:val="00803BFE"/>
    <w:rsid w:val="00812CE3"/>
    <w:rsid w:val="008146D6"/>
    <w:rsid w:val="00825AF7"/>
    <w:rsid w:val="0083342B"/>
    <w:rsid w:val="00833F55"/>
    <w:rsid w:val="0083492B"/>
    <w:rsid w:val="0083734C"/>
    <w:rsid w:val="00844379"/>
    <w:rsid w:val="008563D8"/>
    <w:rsid w:val="008614AF"/>
    <w:rsid w:val="00880C54"/>
    <w:rsid w:val="008835EC"/>
    <w:rsid w:val="00884E54"/>
    <w:rsid w:val="00885974"/>
    <w:rsid w:val="00886510"/>
    <w:rsid w:val="00891EE1"/>
    <w:rsid w:val="00892944"/>
    <w:rsid w:val="0089553A"/>
    <w:rsid w:val="008A0EB5"/>
    <w:rsid w:val="008B00AF"/>
    <w:rsid w:val="008B37AB"/>
    <w:rsid w:val="008C3B1C"/>
    <w:rsid w:val="008C5021"/>
    <w:rsid w:val="008C791D"/>
    <w:rsid w:val="008D27C3"/>
    <w:rsid w:val="008E58B8"/>
    <w:rsid w:val="008F3818"/>
    <w:rsid w:val="009029D4"/>
    <w:rsid w:val="00906BDC"/>
    <w:rsid w:val="00917A76"/>
    <w:rsid w:val="00921B2C"/>
    <w:rsid w:val="00924C84"/>
    <w:rsid w:val="009262A7"/>
    <w:rsid w:val="00932124"/>
    <w:rsid w:val="00933048"/>
    <w:rsid w:val="0094343F"/>
    <w:rsid w:val="00946D6D"/>
    <w:rsid w:val="009559C8"/>
    <w:rsid w:val="0096082B"/>
    <w:rsid w:val="00986716"/>
    <w:rsid w:val="00991C80"/>
    <w:rsid w:val="00992279"/>
    <w:rsid w:val="00995667"/>
    <w:rsid w:val="009A0EB8"/>
    <w:rsid w:val="009A1319"/>
    <w:rsid w:val="009A6808"/>
    <w:rsid w:val="009C406B"/>
    <w:rsid w:val="009C5A16"/>
    <w:rsid w:val="009D3F9B"/>
    <w:rsid w:val="009D6B88"/>
    <w:rsid w:val="009E011D"/>
    <w:rsid w:val="009F1504"/>
    <w:rsid w:val="00A0574E"/>
    <w:rsid w:val="00A103C4"/>
    <w:rsid w:val="00A1284C"/>
    <w:rsid w:val="00A205E7"/>
    <w:rsid w:val="00A27DD6"/>
    <w:rsid w:val="00A40C5E"/>
    <w:rsid w:val="00A516CA"/>
    <w:rsid w:val="00A539B7"/>
    <w:rsid w:val="00A577CE"/>
    <w:rsid w:val="00A84B5A"/>
    <w:rsid w:val="00A86023"/>
    <w:rsid w:val="00A95203"/>
    <w:rsid w:val="00AA1F3B"/>
    <w:rsid w:val="00AA3035"/>
    <w:rsid w:val="00AA4CDB"/>
    <w:rsid w:val="00AB520F"/>
    <w:rsid w:val="00AC3989"/>
    <w:rsid w:val="00AC3CB7"/>
    <w:rsid w:val="00AC491B"/>
    <w:rsid w:val="00AD3904"/>
    <w:rsid w:val="00AD3B22"/>
    <w:rsid w:val="00AD6037"/>
    <w:rsid w:val="00AD669A"/>
    <w:rsid w:val="00AE0624"/>
    <w:rsid w:val="00AE483E"/>
    <w:rsid w:val="00B12E6A"/>
    <w:rsid w:val="00B33E67"/>
    <w:rsid w:val="00B60BCD"/>
    <w:rsid w:val="00B70B0E"/>
    <w:rsid w:val="00B74850"/>
    <w:rsid w:val="00B87138"/>
    <w:rsid w:val="00B9079F"/>
    <w:rsid w:val="00B935FD"/>
    <w:rsid w:val="00BC47F8"/>
    <w:rsid w:val="00BD1838"/>
    <w:rsid w:val="00BD1F6C"/>
    <w:rsid w:val="00BF2660"/>
    <w:rsid w:val="00C03C5C"/>
    <w:rsid w:val="00C159A6"/>
    <w:rsid w:val="00C20CFC"/>
    <w:rsid w:val="00C21D1E"/>
    <w:rsid w:val="00C252DF"/>
    <w:rsid w:val="00C27E28"/>
    <w:rsid w:val="00C358E5"/>
    <w:rsid w:val="00C439B2"/>
    <w:rsid w:val="00C4540A"/>
    <w:rsid w:val="00C46423"/>
    <w:rsid w:val="00C46E2E"/>
    <w:rsid w:val="00C64157"/>
    <w:rsid w:val="00C77894"/>
    <w:rsid w:val="00C77D63"/>
    <w:rsid w:val="00C9777D"/>
    <w:rsid w:val="00CA09F1"/>
    <w:rsid w:val="00CA0B7E"/>
    <w:rsid w:val="00CA324F"/>
    <w:rsid w:val="00CB3A55"/>
    <w:rsid w:val="00CB4648"/>
    <w:rsid w:val="00CC5CA2"/>
    <w:rsid w:val="00CD1FDA"/>
    <w:rsid w:val="00CE3EB6"/>
    <w:rsid w:val="00CE5792"/>
    <w:rsid w:val="00CF1BB5"/>
    <w:rsid w:val="00D0789C"/>
    <w:rsid w:val="00D212F4"/>
    <w:rsid w:val="00D24176"/>
    <w:rsid w:val="00D274D2"/>
    <w:rsid w:val="00D34854"/>
    <w:rsid w:val="00D4301E"/>
    <w:rsid w:val="00D442CF"/>
    <w:rsid w:val="00D5092C"/>
    <w:rsid w:val="00D60B0A"/>
    <w:rsid w:val="00D6313E"/>
    <w:rsid w:val="00D66218"/>
    <w:rsid w:val="00D70095"/>
    <w:rsid w:val="00D73373"/>
    <w:rsid w:val="00D819C9"/>
    <w:rsid w:val="00D81B81"/>
    <w:rsid w:val="00D86E40"/>
    <w:rsid w:val="00D9394D"/>
    <w:rsid w:val="00DB2F5B"/>
    <w:rsid w:val="00DB4942"/>
    <w:rsid w:val="00DB49AF"/>
    <w:rsid w:val="00DB7335"/>
    <w:rsid w:val="00DC0E4E"/>
    <w:rsid w:val="00DC7305"/>
    <w:rsid w:val="00DE005A"/>
    <w:rsid w:val="00DF1CDC"/>
    <w:rsid w:val="00E15D12"/>
    <w:rsid w:val="00E33EE4"/>
    <w:rsid w:val="00E346F2"/>
    <w:rsid w:val="00E40ED1"/>
    <w:rsid w:val="00E412D9"/>
    <w:rsid w:val="00E41C49"/>
    <w:rsid w:val="00E5631D"/>
    <w:rsid w:val="00E94B30"/>
    <w:rsid w:val="00EB00BE"/>
    <w:rsid w:val="00EB6D02"/>
    <w:rsid w:val="00EE55A1"/>
    <w:rsid w:val="00EF1183"/>
    <w:rsid w:val="00EF641C"/>
    <w:rsid w:val="00F16D48"/>
    <w:rsid w:val="00F21A35"/>
    <w:rsid w:val="00F4436C"/>
    <w:rsid w:val="00F5558D"/>
    <w:rsid w:val="00F563CE"/>
    <w:rsid w:val="00F64AB2"/>
    <w:rsid w:val="00F73C32"/>
    <w:rsid w:val="00F73E77"/>
    <w:rsid w:val="00F955AE"/>
    <w:rsid w:val="00FA054E"/>
    <w:rsid w:val="00FA0F10"/>
    <w:rsid w:val="00FA56B7"/>
    <w:rsid w:val="00FB249C"/>
    <w:rsid w:val="00FD17CF"/>
    <w:rsid w:val="00FE262B"/>
    <w:rsid w:val="00FF2455"/>
    <w:rsid w:val="00FF6EAB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D44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4743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43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43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43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43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439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43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439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439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051E9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AC3CB7"/>
    <w:rPr>
      <w:color w:val="808080"/>
    </w:rPr>
  </w:style>
  <w:style w:type="character" w:customStyle="1" w:styleId="tl1">
    <w:name w:val="Štýl1"/>
    <w:basedOn w:val="Predvolenpsmoodseku"/>
    <w:uiPriority w:val="1"/>
    <w:rsid w:val="009D3F9B"/>
    <w:rPr>
      <w:b/>
    </w:rPr>
  </w:style>
  <w:style w:type="character" w:customStyle="1" w:styleId="tl2">
    <w:name w:val="Štýl2"/>
    <w:basedOn w:val="Predvolenpsmoodseku"/>
    <w:uiPriority w:val="1"/>
    <w:rsid w:val="009D3F9B"/>
    <w:rPr>
      <w:rFonts w:ascii="Corbel" w:hAnsi="Corbel"/>
      <w:b/>
      <w:sz w:val="22"/>
    </w:rPr>
  </w:style>
  <w:style w:type="character" w:customStyle="1" w:styleId="tl3">
    <w:name w:val="Štýl3"/>
    <w:basedOn w:val="Predvolenpsmoodseku"/>
    <w:uiPriority w:val="1"/>
    <w:rsid w:val="00E33EE4"/>
    <w:rPr>
      <w:rFonts w:ascii="Corbel" w:hAnsi="Corbel"/>
      <w:b/>
      <w:color w:val="000000" w:themeColor="text1"/>
      <w:sz w:val="22"/>
    </w:rPr>
  </w:style>
  <w:style w:type="character" w:customStyle="1" w:styleId="tl4">
    <w:name w:val="Štýl4"/>
    <w:basedOn w:val="Predvolenpsmoodseku"/>
    <w:uiPriority w:val="1"/>
    <w:rsid w:val="00BC47F8"/>
    <w:rPr>
      <w:rFonts w:ascii="Corbel" w:hAnsi="Corbel"/>
      <w:color w:val="000000" w:themeColor="text1"/>
      <w:sz w:val="18"/>
    </w:rPr>
  </w:style>
  <w:style w:type="character" w:customStyle="1" w:styleId="tl5">
    <w:name w:val="Štýl5"/>
    <w:basedOn w:val="Predvolenpsmoodseku"/>
    <w:uiPriority w:val="1"/>
    <w:rsid w:val="002D6C0D"/>
    <w:rPr>
      <w:rFonts w:ascii="Corbel" w:hAnsi="Corbel"/>
      <w:color w:val="000000" w:themeColor="text1"/>
      <w:sz w:val="22"/>
    </w:rPr>
  </w:style>
  <w:style w:type="character" w:styleId="Hypertextovprepojenie">
    <w:name w:val="Hyperlink"/>
    <w:basedOn w:val="Predvolenpsmoodseku"/>
    <w:uiPriority w:val="99"/>
    <w:unhideWhenUsed/>
    <w:rsid w:val="004E048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048B"/>
    <w:rPr>
      <w:color w:val="605E5C"/>
      <w:shd w:val="clear" w:color="auto" w:fill="E1DFDD"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47439E"/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47439E"/>
    <w:rPr>
      <w:rFonts w:ascii="Times New Roman" w:eastAsia="Times New Roman" w:hAnsi="Times New Roman" w:cs="Times New Roman"/>
      <w:i/>
      <w:iCs/>
      <w:szCs w:val="20"/>
    </w:rPr>
  </w:style>
  <w:style w:type="paragraph" w:styleId="Adresanaoblke">
    <w:name w:val="envelope address"/>
    <w:basedOn w:val="Normlny"/>
    <w:uiPriority w:val="99"/>
    <w:semiHidden/>
    <w:unhideWhenUsed/>
    <w:rsid w:val="0047439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Bezriadkovania">
    <w:name w:val="No Spacing"/>
    <w:uiPriority w:val="1"/>
    <w:qFormat/>
    <w:rsid w:val="0047439E"/>
    <w:rPr>
      <w:rFonts w:ascii="Times New Roman" w:eastAsia="Times New Roman" w:hAnsi="Times New Roman" w:cs="Times New Roman"/>
      <w:szCs w:val="20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47439E"/>
  </w:style>
  <w:style w:type="paragraph" w:styleId="Citcia">
    <w:name w:val="Quote"/>
    <w:basedOn w:val="Normlny"/>
    <w:next w:val="Normlny"/>
    <w:link w:val="CitciaChar"/>
    <w:uiPriority w:val="29"/>
    <w:qFormat/>
    <w:rsid w:val="004743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439E"/>
    <w:rPr>
      <w:rFonts w:ascii="Times New Roman" w:eastAsia="Times New Roman" w:hAnsi="Times New Roman" w:cs="Times New Roman"/>
      <w:i/>
      <w:iCs/>
      <w:color w:val="404040" w:themeColor="text1" w:themeTint="BF"/>
      <w:szCs w:val="20"/>
    </w:rPr>
  </w:style>
  <w:style w:type="paragraph" w:styleId="slovanzoznam">
    <w:name w:val="List Number"/>
    <w:basedOn w:val="Normlny"/>
    <w:uiPriority w:val="99"/>
    <w:semiHidden/>
    <w:unhideWhenUsed/>
    <w:rsid w:val="0047439E"/>
    <w:pPr>
      <w:numPr>
        <w:numId w:val="6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47439E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47439E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47439E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47439E"/>
    <w:pPr>
      <w:numPr>
        <w:numId w:val="10"/>
      </w:numPr>
      <w:contextualSpacing/>
    </w:p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47439E"/>
  </w:style>
  <w:style w:type="character" w:customStyle="1" w:styleId="DtumChar">
    <w:name w:val="Dátum Char"/>
    <w:basedOn w:val="Predvolenpsmoodseku"/>
    <w:link w:val="Dtum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474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7439E"/>
    <w:pPr>
      <w:outlineLvl w:val="9"/>
    </w:pPr>
  </w:style>
  <w:style w:type="paragraph" w:styleId="Hlavikasprvy">
    <w:name w:val="Message Header"/>
    <w:basedOn w:val="Normlny"/>
    <w:link w:val="HlavikasprvyChar"/>
    <w:uiPriority w:val="99"/>
    <w:semiHidden/>
    <w:unhideWhenUsed/>
    <w:rsid w:val="004743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47439E"/>
    <w:rPr>
      <w:rFonts w:asciiTheme="majorHAnsi" w:eastAsiaTheme="majorEastAsia" w:hAnsiTheme="majorHAnsi" w:cstheme="majorBidi"/>
      <w:shd w:val="pct20" w:color="auto" w:fill="auto"/>
    </w:rPr>
  </w:style>
  <w:style w:type="paragraph" w:styleId="Hlavikazoznamucitci">
    <w:name w:val="toa heading"/>
    <w:basedOn w:val="Normlny"/>
    <w:next w:val="Normlny"/>
    <w:uiPriority w:val="99"/>
    <w:semiHidden/>
    <w:unhideWhenUsed/>
    <w:rsid w:val="0047439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439E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439E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4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4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47439E"/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47439E"/>
    <w:pPr>
      <w:ind w:left="240" w:hanging="24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47439E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uiPriority w:val="10"/>
    <w:qFormat/>
    <w:rsid w:val="004743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4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uiPriority w:val="99"/>
    <w:semiHidden/>
    <w:unhideWhenUsed/>
    <w:rsid w:val="0047439E"/>
    <w:rPr>
      <w:szCs w:val="24"/>
    </w:rPr>
  </w:style>
  <w:style w:type="paragraph" w:styleId="Normlnysozarkami">
    <w:name w:val="Normal Indent"/>
    <w:basedOn w:val="Normlny"/>
    <w:uiPriority w:val="99"/>
    <w:semiHidden/>
    <w:unhideWhenUsed/>
    <w:rsid w:val="0047439E"/>
    <w:pPr>
      <w:ind w:left="708"/>
    </w:pPr>
  </w:style>
  <w:style w:type="paragraph" w:styleId="Obsah1">
    <w:name w:val="toc 1"/>
    <w:basedOn w:val="Normlny"/>
    <w:next w:val="Normlny"/>
    <w:autoRedefine/>
    <w:uiPriority w:val="39"/>
    <w:semiHidden/>
    <w:unhideWhenUsed/>
    <w:rsid w:val="0047439E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47439E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47439E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47439E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47439E"/>
    <w:pPr>
      <w:spacing w:after="100"/>
      <w:ind w:left="96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47439E"/>
    <w:pPr>
      <w:spacing w:after="100"/>
      <w:ind w:left="12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47439E"/>
    <w:pPr>
      <w:spacing w:after="100"/>
      <w:ind w:left="144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47439E"/>
    <w:pPr>
      <w:spacing w:after="100"/>
      <w:ind w:left="1680"/>
    </w:pPr>
  </w:style>
  <w:style w:type="paragraph" w:styleId="Obsah9">
    <w:name w:val="toc 9"/>
    <w:basedOn w:val="Normlny"/>
    <w:next w:val="Normlny"/>
    <w:autoRedefine/>
    <w:uiPriority w:val="39"/>
    <w:semiHidden/>
    <w:unhideWhenUsed/>
    <w:rsid w:val="0047439E"/>
    <w:pPr>
      <w:spacing w:after="100"/>
      <w:ind w:left="1920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47439E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47439E"/>
    <w:rPr>
      <w:rFonts w:ascii="Consolas" w:eastAsia="Times New Roman" w:hAnsi="Consolas" w:cs="Times New Roman"/>
      <w:sz w:val="21"/>
      <w:szCs w:val="21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47439E"/>
  </w:style>
  <w:style w:type="character" w:customStyle="1" w:styleId="OslovenieChar">
    <w:name w:val="Oslovenie Char"/>
    <w:basedOn w:val="Predvolenpsmoodseku"/>
    <w:link w:val="Oslovenie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Oznaitext">
    <w:name w:val="Block Text"/>
    <w:basedOn w:val="Normlny"/>
    <w:uiPriority w:val="99"/>
    <w:semiHidden/>
    <w:unhideWhenUsed/>
    <w:rsid w:val="0047439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Podpis">
    <w:name w:val="Signature"/>
    <w:basedOn w:val="Normlny"/>
    <w:link w:val="PodpisChar"/>
    <w:uiPriority w:val="99"/>
    <w:semiHidden/>
    <w:unhideWhenUsed/>
    <w:rsid w:val="0047439E"/>
    <w:pPr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47439E"/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439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47439E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uiPriority w:val="99"/>
    <w:semiHidden/>
    <w:unhideWhenUsed/>
    <w:rsid w:val="0047439E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47439E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47439E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47439E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47439E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47439E"/>
    <w:pPr>
      <w:spacing w:after="200"/>
    </w:pPr>
    <w:rPr>
      <w:i/>
      <w:iCs/>
      <w:color w:val="44546A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7439E"/>
    <w:rPr>
      <w:rFonts w:ascii="Consolas" w:hAnsi="Consolas"/>
      <w:sz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7439E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743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7439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7439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47439E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743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47439E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47439E"/>
    <w:pPr>
      <w:ind w:left="480" w:hanging="24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47439E"/>
    <w:pPr>
      <w:ind w:left="720" w:hanging="24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47439E"/>
    <w:pPr>
      <w:ind w:left="960" w:hanging="24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47439E"/>
    <w:pPr>
      <w:ind w:left="1200" w:hanging="24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47439E"/>
    <w:pPr>
      <w:ind w:left="1440" w:hanging="24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47439E"/>
    <w:pPr>
      <w:ind w:left="1680" w:hanging="24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47439E"/>
    <w:pPr>
      <w:ind w:left="1920" w:hanging="24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47439E"/>
    <w:pPr>
      <w:ind w:left="2160" w:hanging="240"/>
    </w:pPr>
  </w:style>
  <w:style w:type="paragraph" w:styleId="Spiatonadresanaoblke">
    <w:name w:val="envelope return"/>
    <w:basedOn w:val="Normlny"/>
    <w:uiPriority w:val="99"/>
    <w:semiHidden/>
    <w:unhideWhenUsed/>
    <w:rsid w:val="0047439E"/>
    <w:rPr>
      <w:rFonts w:asciiTheme="majorHAnsi" w:eastAsiaTheme="majorEastAsia" w:hAnsiTheme="majorHAnsi" w:cstheme="majorBidi"/>
      <w:sz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47439E"/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47439E"/>
    <w:rPr>
      <w:rFonts w:ascii="Segoe UI" w:eastAsia="Times New Roman" w:hAnsi="Segoe UI" w:cs="Segoe UI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43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439E"/>
    <w:rPr>
      <w:rFonts w:ascii="Segoe UI" w:eastAsia="Times New Roman" w:hAnsi="Segoe UI" w:cs="Segoe UI"/>
      <w:sz w:val="18"/>
      <w:szCs w:val="18"/>
    </w:rPr>
  </w:style>
  <w:style w:type="paragraph" w:styleId="Textmakra">
    <w:name w:val="macro"/>
    <w:link w:val="TextmakraChar"/>
    <w:uiPriority w:val="99"/>
    <w:semiHidden/>
    <w:unhideWhenUsed/>
    <w:rsid w:val="004743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Times New Roman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7439E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7439E"/>
    <w:rPr>
      <w:sz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47439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47439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7439E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47439E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ver">
    <w:name w:val="Closing"/>
    <w:basedOn w:val="Normlny"/>
    <w:link w:val="ZverChar"/>
    <w:uiPriority w:val="99"/>
    <w:semiHidden/>
    <w:unhideWhenUsed/>
    <w:rsid w:val="0047439E"/>
    <w:pPr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oznam">
    <w:name w:val="List"/>
    <w:basedOn w:val="Normlny"/>
    <w:uiPriority w:val="99"/>
    <w:semiHidden/>
    <w:unhideWhenUsed/>
    <w:rsid w:val="0047439E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unhideWhenUsed/>
    <w:rsid w:val="0047439E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unhideWhenUsed/>
    <w:rsid w:val="0047439E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unhideWhenUsed/>
    <w:rsid w:val="0047439E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unhideWhenUsed/>
    <w:rsid w:val="0047439E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uiPriority w:val="99"/>
    <w:semiHidden/>
    <w:unhideWhenUsed/>
    <w:rsid w:val="0047439E"/>
    <w:pPr>
      <w:ind w:left="240" w:hanging="240"/>
    </w:pPr>
  </w:style>
  <w:style w:type="paragraph" w:styleId="Zoznamobrzkov">
    <w:name w:val="table of figures"/>
    <w:basedOn w:val="Normlny"/>
    <w:next w:val="Normlny"/>
    <w:uiPriority w:val="99"/>
    <w:semiHidden/>
    <w:unhideWhenUsed/>
    <w:rsid w:val="0047439E"/>
  </w:style>
  <w:style w:type="paragraph" w:styleId="Zoznamsodrkami">
    <w:name w:val="List Bullet"/>
    <w:basedOn w:val="Normlny"/>
    <w:uiPriority w:val="99"/>
    <w:semiHidden/>
    <w:unhideWhenUsed/>
    <w:rsid w:val="0047439E"/>
    <w:pPr>
      <w:numPr>
        <w:numId w:val="11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47439E"/>
    <w:pPr>
      <w:numPr>
        <w:numId w:val="12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47439E"/>
    <w:pPr>
      <w:numPr>
        <w:numId w:val="13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47439E"/>
    <w:pPr>
      <w:numPr>
        <w:numId w:val="14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47439E"/>
    <w:pPr>
      <w:numPr>
        <w:numId w:val="15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43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439E"/>
    <w:rPr>
      <w:rFonts w:ascii="Times New Roman" w:eastAsia="Times New Roman" w:hAnsi="Times New Roman" w:cs="Times New Roman"/>
      <w:i/>
      <w:iCs/>
      <w:color w:val="4472C4" w:themeColor="accent1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789C"/>
    <w:rPr>
      <w:vertAlign w:val="superscript"/>
    </w:rPr>
  </w:style>
  <w:style w:type="character" w:customStyle="1" w:styleId="Corbel10plain">
    <w:name w:val="Corbel 10 plain"/>
    <w:basedOn w:val="Predvolenpsmoodseku"/>
    <w:uiPriority w:val="1"/>
    <w:qFormat/>
    <w:rsid w:val="004623F4"/>
    <w:rPr>
      <w:rFonts w:ascii="Corbel" w:hAnsi="Corbel"/>
      <w:color w:val="auto"/>
      <w:sz w:val="20"/>
      <w:lang w:val="sk-SK"/>
      <w14:numForm w14:val="lining"/>
    </w:rPr>
  </w:style>
  <w:style w:type="character" w:customStyle="1" w:styleId="Corbel10bold">
    <w:name w:val="Corbel 10 bold"/>
    <w:basedOn w:val="Predvolenpsmoodseku"/>
    <w:uiPriority w:val="1"/>
    <w:rsid w:val="003400EE"/>
    <w:rPr>
      <w:rFonts w:ascii="Corbel" w:hAnsi="Corbe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kova3\AppData\Local\Temp\Temp7_&#352;abl&#243;ny%20VP%201_2023%20Px.zip\&#352;abl&#243;ny%20VP%201_2023%20Px\VP%201_2023%20P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6CAB2355B5472E8DB63F9D6C9A89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AEFDBB-BBDE-4F26-966E-1705B10A2552}"/>
      </w:docPartPr>
      <w:docPartBody>
        <w:p w:rsidR="0006605A" w:rsidRDefault="00D96721" w:rsidP="00D96721">
          <w:pPr>
            <w:pStyle w:val="A86CAB2355B5472E8DB63F9D6C9A89AF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38D1A39BCCAE4DBEB5CFD6D26A6FAF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CB8322-DFC8-4D6A-8191-5905D4DAEE1A}"/>
      </w:docPartPr>
      <w:docPartBody>
        <w:p w:rsidR="0006605A" w:rsidRDefault="00D96721" w:rsidP="00D96721">
          <w:pPr>
            <w:pStyle w:val="38D1A39BCCAE4DBEB5CFD6D26A6FAFB3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86CB12CBE4CB4B6B84DF3FAC638A91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D1D711-56B8-461B-A7BB-A22D730D315F}"/>
      </w:docPartPr>
      <w:docPartBody>
        <w:p w:rsidR="0006605A" w:rsidRDefault="00D96721" w:rsidP="00D96721">
          <w:pPr>
            <w:pStyle w:val="86CB12CBE4CB4B6B84DF3FAC638A911C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1B6B56956E364DB4B4BD1F248A6AE9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214E40-75D2-4775-966A-C37CAA31AB6B}"/>
      </w:docPartPr>
      <w:docPartBody>
        <w:p w:rsidR="0006605A" w:rsidRDefault="00D96721" w:rsidP="00D96721">
          <w:pPr>
            <w:pStyle w:val="1B6B56956E364DB4B4BD1F248A6AE9EB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39990946FE244AA3A2ECD885C6EED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C204D1-BFF7-4C1D-98FD-1CE8DFF72B29}"/>
      </w:docPartPr>
      <w:docPartBody>
        <w:p w:rsidR="0006605A" w:rsidRDefault="00D96721" w:rsidP="00D96721">
          <w:pPr>
            <w:pStyle w:val="39990946FE244AA3A2ECD885C6EED27F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06DC874B73074FA2B926DE5450DCEF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D7A532-F389-4025-91F4-D7AFD58F2B34}"/>
      </w:docPartPr>
      <w:docPartBody>
        <w:p w:rsidR="0006605A" w:rsidRDefault="00D96721" w:rsidP="00D96721">
          <w:pPr>
            <w:pStyle w:val="06DC874B73074FA2B926DE5450DCEFD0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475323BE43E2486E8CD7D91B08BBF3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711E2D-5A2A-40CA-A878-2B059C89EDD1}"/>
      </w:docPartPr>
      <w:docPartBody>
        <w:p w:rsidR="0006605A" w:rsidRDefault="00D96721" w:rsidP="00D96721">
          <w:pPr>
            <w:pStyle w:val="475323BE43E2486E8CD7D91B08BBF3C0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E709C74F5C4243FF853BD44125C0B1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500C37-81CF-4FA7-826B-1B8FAF1F2ADE}"/>
      </w:docPartPr>
      <w:docPartBody>
        <w:p w:rsidR="0006605A" w:rsidRDefault="00D96721" w:rsidP="00D96721">
          <w:pPr>
            <w:pStyle w:val="E709C74F5C4243FF853BD44125C0B168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F0735D4764964B17BFC5FC1CD6944E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3323F6-BB2B-4F18-A1FA-BE111CEEC2CC}"/>
      </w:docPartPr>
      <w:docPartBody>
        <w:p w:rsidR="0006605A" w:rsidRDefault="00D96721" w:rsidP="00D96721">
          <w:pPr>
            <w:pStyle w:val="F0735D4764964B17BFC5FC1CD6944E06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ED70FFE741394F9AA74229098574FB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9F89D2-7E9B-4298-AE97-6DBF320E67BA}"/>
      </w:docPartPr>
      <w:docPartBody>
        <w:p w:rsidR="0006605A" w:rsidRDefault="00D96721" w:rsidP="00D96721">
          <w:pPr>
            <w:pStyle w:val="ED70FFE741394F9AA74229098574FBF6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</w:t>
          </w:r>
        </w:p>
      </w:docPartBody>
    </w:docPart>
    <w:docPart>
      <w:docPartPr>
        <w:name w:val="4245B8F2072D4775AF0D336650B56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483BF8-7A90-4FA5-BC34-6305EF3F6E2D}"/>
      </w:docPartPr>
      <w:docPartBody>
        <w:p w:rsidR="0006605A" w:rsidRDefault="00D96721" w:rsidP="00D96721">
          <w:pPr>
            <w:pStyle w:val="4245B8F2072D4775AF0D336650B569FD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611AB3D598AB4729BE4D39AE49E2674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82B50A-3C77-4552-84F3-24F8C0858A27}"/>
      </w:docPartPr>
      <w:docPartBody>
        <w:p w:rsidR="0006605A" w:rsidRDefault="00D96721" w:rsidP="00D96721">
          <w:pPr>
            <w:pStyle w:val="611AB3D598AB4729BE4D39AE49E26746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 xml:space="preserve">vpíšte </w:t>
          </w:r>
          <w:r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(v bodoch konkretizujte nesplnené požiadavky – uveďte požadovanú hodnotu a skutočne dosiahnutú hodnotu; vpíšte nulu, ak uchádzač/ka plní požiadavky)</w:t>
          </w:r>
        </w:p>
      </w:docPartBody>
    </w:docPart>
    <w:docPart>
      <w:docPartPr>
        <w:name w:val="0EE21D265B484EAE8EECEC04BECEEF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A3BF6-C230-4825-827A-1FF06A4A5197}"/>
      </w:docPartPr>
      <w:docPartBody>
        <w:p w:rsidR="0006605A" w:rsidRDefault="00D96721" w:rsidP="00D96721">
          <w:pPr>
            <w:pStyle w:val="0EE21D265B484EAE8EECEC04BECEEFA3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0BF1144D781240E59CD4C4D217D31E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D4E751-6C17-40B2-A19E-2DE915E45145}"/>
      </w:docPartPr>
      <w:docPartBody>
        <w:p w:rsidR="0006605A" w:rsidRDefault="00D96721" w:rsidP="00D96721">
          <w:pPr>
            <w:pStyle w:val="0BF1144D781240E59CD4C4D217D31E4F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Vpíšte meno a priezvisko</w:t>
          </w:r>
        </w:p>
      </w:docPartBody>
    </w:docPart>
    <w:docPart>
      <w:docPartPr>
        <w:name w:val="68896B1630944DBE8A82A98A11CC7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9D631-55D5-4152-8FD3-AFFAB3634416}"/>
      </w:docPartPr>
      <w:docPartBody>
        <w:p w:rsidR="0006605A" w:rsidRDefault="00D96721" w:rsidP="00D96721">
          <w:pPr>
            <w:pStyle w:val="68896B1630944DBE8A82A98A11CC772B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4FBB37444E7642F1A9B80A73C57244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D21310-70AE-42C6-8477-5F711B959BBE}"/>
      </w:docPartPr>
      <w:docPartBody>
        <w:p w:rsidR="008D46A7" w:rsidRDefault="00D96721" w:rsidP="00D96721">
          <w:pPr>
            <w:pStyle w:val="4FBB37444E7642F1A9B80A73C572443D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 xml:space="preserve">vpíšte </w:t>
          </w:r>
          <w:r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(v bodoch konkretizujte nesplnené požiadavky – uveďte požadovanú hodnotu a skutočne dosiahnutú hodnotu; vpíšte nulu, ak uchádzač/ka plní požiadavky, resp. </w:t>
          </w:r>
          <w:r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 xml:space="preserve">ak </w:t>
          </w:r>
          <w:r w:rsidRPr="00921B2C">
            <w:rPr>
              <w:rStyle w:val="Zstupntext"/>
              <w:rFonts w:ascii="Corbel" w:hAnsi="Corbel"/>
              <w:bCs/>
              <w:color w:val="0070C0"/>
              <w:sz w:val="20"/>
              <w14:numForm w14:val="lining"/>
            </w:rPr>
            <w:t>táto požiadavka sa na uchádzača/ku nevzťahuje)</w:t>
          </w:r>
        </w:p>
      </w:docPartBody>
    </w:docPart>
    <w:docPart>
      <w:docPartPr>
        <w:name w:val="073B801132C94B36AD99D736DF03F9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BF7873-22F3-41C3-8494-4E5B3DE25262}"/>
      </w:docPartPr>
      <w:docPartBody>
        <w:p w:rsidR="008D46A7" w:rsidRDefault="00D96721" w:rsidP="00D96721">
          <w:pPr>
            <w:pStyle w:val="073B801132C94B36AD99D736DF03F90B3"/>
          </w:pPr>
          <w:r w:rsidRPr="0005521F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AA5F38CA9E9945C58443B9AEC1F8E6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271F56A-48D0-4625-B543-D3B8426D4BEE}"/>
      </w:docPartPr>
      <w:docPartBody>
        <w:p w:rsidR="008D46A7" w:rsidRDefault="00D96721" w:rsidP="00D96721">
          <w:pPr>
            <w:pStyle w:val="AA5F38CA9E9945C58443B9AEC1F8E61F3"/>
          </w:pPr>
          <w:r w:rsidRPr="00CE5792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57"/>
    <w:rsid w:val="0006605A"/>
    <w:rsid w:val="00234405"/>
    <w:rsid w:val="002A070B"/>
    <w:rsid w:val="0030091B"/>
    <w:rsid w:val="00444922"/>
    <w:rsid w:val="007B00E6"/>
    <w:rsid w:val="008146D6"/>
    <w:rsid w:val="00856057"/>
    <w:rsid w:val="008B5A7C"/>
    <w:rsid w:val="008D46A7"/>
    <w:rsid w:val="00BA4601"/>
    <w:rsid w:val="00D9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96721"/>
    <w:rPr>
      <w:color w:val="808080"/>
    </w:rPr>
  </w:style>
  <w:style w:type="paragraph" w:customStyle="1" w:styleId="A86CAB2355B5472E8DB63F9D6C9A89AF3">
    <w:name w:val="A86CAB2355B5472E8DB63F9D6C9A89AF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8D1A39BCCAE4DBEB5CFD6D26A6FAFB33">
    <w:name w:val="38D1A39BCCAE4DBEB5CFD6D26A6FAFB3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6CB12CBE4CB4B6B84DF3FAC638A911C3">
    <w:name w:val="86CB12CBE4CB4B6B84DF3FAC638A911C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B6B56956E364DB4B4BD1F248A6AE9EB3">
    <w:name w:val="1B6B56956E364DB4B4BD1F248A6AE9EB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9990946FE244AA3A2ECD885C6EED27F3">
    <w:name w:val="39990946FE244AA3A2ECD885C6EED27F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6DC874B73074FA2B926DE5450DCEFD03">
    <w:name w:val="06DC874B73074FA2B926DE5450DCEFD0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75323BE43E2486E8CD7D91B08BBF3C03">
    <w:name w:val="475323BE43E2486E8CD7D91B08BBF3C0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709C74F5C4243FF853BD44125C0B1683">
    <w:name w:val="E709C74F5C4243FF853BD44125C0B168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0735D4764964B17BFC5FC1CD6944E063">
    <w:name w:val="F0735D4764964B17BFC5FC1CD6944E06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D70FFE741394F9AA74229098574FBF63">
    <w:name w:val="ED70FFE741394F9AA74229098574FBF6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245B8F2072D4775AF0D336650B569FD3">
    <w:name w:val="4245B8F2072D4775AF0D336650B569FD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73B801132C94B36AD99D736DF03F90B3">
    <w:name w:val="073B801132C94B36AD99D736DF03F90B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11AB3D598AB4729BE4D39AE49E267463">
    <w:name w:val="611AB3D598AB4729BE4D39AE49E267463"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A5F38CA9E9945C58443B9AEC1F8E61F3">
    <w:name w:val="AA5F38CA9E9945C58443B9AEC1F8E61F3"/>
    <w:rsid w:val="00D96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FBB37444E7642F1A9B80A73C572443D3">
    <w:name w:val="4FBB37444E7642F1A9B80A73C572443D3"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EE21D265B484EAE8EECEC04BECEEFA33">
    <w:name w:val="0EE21D265B484EAE8EECEC04BECEEFA33"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BF1144D781240E59CD4C4D217D31E4F3">
    <w:name w:val="0BF1144D781240E59CD4C4D217D31E4F3"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8896B1630944DBE8A82A98A11CC772B3">
    <w:name w:val="68896B1630944DBE8A82A98A11CC772B3"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VP 1_2023 P8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2023-08-01T14:02:00Z</dcterms:created>
  <dcterms:modified xsi:type="dcterms:W3CDTF">2026-08-19T06:57:00Z</dcterms:modified>
</cp:coreProperties>
</file>