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3136"/>
        <w:gridCol w:w="2275"/>
        <w:gridCol w:w="3134"/>
      </w:tblGrid>
      <w:tr w:rsidR="0083734C" w:rsidRPr="00417FB9" w14:paraId="299E83CA" w14:textId="77777777" w:rsidTr="00987C9E">
        <w:trPr>
          <w:trHeight w:val="428"/>
        </w:trPr>
        <w:tc>
          <w:tcPr>
            <w:tcW w:w="523" w:type="pct"/>
          </w:tcPr>
          <w:p w14:paraId="6D3B4B63" w14:textId="77777777" w:rsidR="0083734C" w:rsidRPr="00417FB9" w:rsidRDefault="0083734C" w:rsidP="00987C9E">
            <w:pPr>
              <w:pStyle w:val="Hlavika"/>
              <w:tabs>
                <w:tab w:val="clear" w:pos="4513"/>
                <w:tab w:val="clear" w:pos="9026"/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  <w:sz w:val="18"/>
                <w:szCs w:val="18"/>
                <w14:numForm w14:val="lining"/>
              </w:rPr>
            </w:pPr>
            <w:r w:rsidRPr="00417FB9">
              <w:rPr>
                <w:rFonts w:ascii="Corbel" w:hAnsi="Corbel"/>
                <w:noProof/>
                <w:color w:val="000000" w:themeColor="text1"/>
                <w:sz w:val="18"/>
                <w:szCs w:val="18"/>
                <w14:numForm w14:val="lining"/>
              </w:rPr>
              <w:drawing>
                <wp:inline distT="0" distB="0" distL="0" distR="0" wp14:anchorId="42D566B7" wp14:editId="0FD26269">
                  <wp:extent cx="612000" cy="612000"/>
                  <wp:effectExtent l="0" t="0" r="0" b="0"/>
                  <wp:docPr id="2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tcBorders>
              <w:right w:val="single" w:sz="6" w:space="0" w:color="auto"/>
            </w:tcBorders>
          </w:tcPr>
          <w:p w14:paraId="16C7F8B2" w14:textId="77777777" w:rsidR="0083734C" w:rsidRPr="00417FB9" w:rsidRDefault="0083734C" w:rsidP="00987C9E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</w:pPr>
            <w:r w:rsidRPr="00417FB9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  <w:t xml:space="preserve">Univerzita Komenského v Bratislave </w:t>
            </w:r>
          </w:p>
          <w:p w14:paraId="109C9584" w14:textId="77777777" w:rsidR="0083734C" w:rsidRPr="00417FB9" w:rsidRDefault="0083734C" w:rsidP="00987C9E">
            <w:pPr>
              <w:spacing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</w:pPr>
            <w:r w:rsidRPr="00417FB9">
              <w:rPr>
                <w:rFonts w:ascii="Corbel" w:hAnsi="Corbel"/>
                <w:sz w:val="18"/>
                <w:szCs w:val="18"/>
                <w:lang w:eastAsia="en-GB"/>
                <w14:numForm w14:val="lining"/>
              </w:rPr>
              <w:t>Filozofická fakulta</w:t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62209C0D" w14:textId="77777777" w:rsidR="0083734C" w:rsidRPr="00417FB9" w:rsidRDefault="0083734C" w:rsidP="00987C9E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  <w:sz w:val="18"/>
                <w:szCs w:val="18"/>
                <w14:numForm w14:val="lining"/>
              </w:rPr>
            </w:pPr>
            <w:r w:rsidRPr="00417FB9">
              <w:rPr>
                <w:rFonts w:ascii="Corbel" w:hAnsi="Corbel" w:cs="Times New Roman (Body CS)"/>
                <w:sz w:val="18"/>
                <w:szCs w:val="18"/>
                <w14:numForm w14:val="lining"/>
              </w:rPr>
              <w:t>Gondova ulica 2</w:t>
            </w:r>
            <w:r w:rsidRPr="00417FB9">
              <w:rPr>
                <w:rFonts w:ascii="Corbel" w:hAnsi="Corbel" w:cs="Times New Roman (Body CS)"/>
                <w:sz w:val="18"/>
                <w:szCs w:val="18"/>
                <w14:numForm w14:val="lining"/>
              </w:rPr>
              <w:br/>
              <w:t>811 02  Bratislava 1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180F9A48" w14:textId="77777777" w:rsidR="0083734C" w:rsidRPr="00417FB9" w:rsidRDefault="0083734C" w:rsidP="00987C9E">
            <w:pPr>
              <w:spacing w:before="60" w:line="276" w:lineRule="auto"/>
              <w:ind w:left="173" w:right="93" w:hanging="3"/>
              <w:rPr>
                <w:rFonts w:ascii="Corbel" w:hAnsi="Corbel" w:cs="Times New Roman (Body CS)"/>
                <w:b/>
                <w:bCs/>
                <w:sz w:val="18"/>
                <w:szCs w:val="18"/>
                <w14:numForm w14:val="lining"/>
              </w:rPr>
            </w:pPr>
            <w:r w:rsidRPr="00417FB9">
              <w:rPr>
                <w:rFonts w:ascii="Corbel" w:hAnsi="Corbel" w:cs="Times New Roman (Body CS)"/>
                <w:b/>
                <w:bCs/>
                <w:sz w:val="18"/>
                <w:szCs w:val="18"/>
                <w14:numForm w14:val="lining"/>
              </w:rPr>
              <w:t>Dekanát</w:t>
            </w:r>
          </w:p>
        </w:tc>
      </w:tr>
    </w:tbl>
    <w:p w14:paraId="4BB5CAA2" w14:textId="5F16DCC6" w:rsidR="0022040A" w:rsidRPr="008F70A0" w:rsidRDefault="008E18C7" w:rsidP="0022040A">
      <w:pPr>
        <w:tabs>
          <w:tab w:val="left" w:pos="5670"/>
        </w:tabs>
        <w:spacing w:before="240"/>
        <w:jc w:val="right"/>
        <w:rPr>
          <w:rFonts w:ascii="Corbel" w:hAnsi="Corbel"/>
          <w:b/>
          <w:sz w:val="18"/>
          <w:szCs w:val="18"/>
          <w14:numForm w14:val="lining"/>
        </w:rPr>
      </w:pPr>
      <w:bookmarkStart w:id="0" w:name="_Hlk124224946"/>
      <w:r>
        <w:rPr>
          <w:rFonts w:ascii="Corbel" w:hAnsi="Corbel" w:cs="Times New Roman (Body CS)"/>
          <w:bCs/>
          <w:sz w:val="18"/>
          <w:szCs w:val="18"/>
          <w14:numForm w14:val="lining"/>
        </w:rPr>
        <w:t>Registratúrne číslo</w:t>
      </w:r>
      <w:r w:rsidR="0022040A">
        <w:rPr>
          <w:rFonts w:ascii="Corbel" w:hAnsi="Corbel" w:cs="Times New Roman (Body CS)"/>
          <w:bCs/>
          <w:sz w:val="18"/>
          <w:szCs w:val="18"/>
          <w14:numForm w14:val="lining"/>
        </w:rPr>
        <w:t>: FiF OPP</w:t>
      </w:r>
      <w:r w:rsidR="0022040A" w:rsidRPr="008F70A0">
        <w:rPr>
          <w:rFonts w:ascii="Corbel" w:hAnsi="Corbel" w:cs="Times New Roman (Body CS)"/>
          <w:bCs/>
          <w:sz w:val="18"/>
          <w:szCs w:val="18"/>
          <w14:numForm w14:val="lining"/>
        </w:rPr>
        <w:t xml:space="preserve"> </w:t>
      </w:r>
      <w:sdt>
        <w:sdtPr>
          <w:rPr>
            <w:rStyle w:val="Corbel9plain"/>
          </w:rPr>
          <w:id w:val="417061954"/>
          <w:placeholder>
            <w:docPart w:val="C039BD2C1DDB4F238F03511441AC4F13"/>
          </w:placeholder>
          <w:showingPlcHdr/>
        </w:sdtPr>
        <w:sdtEndPr>
          <w:rPr>
            <w:rStyle w:val="Corbel10plain"/>
            <w:color w:val="FF0000"/>
            <w:sz w:val="20"/>
            <w:szCs w:val="18"/>
          </w:rPr>
        </w:sdtEndPr>
        <w:sdtContent>
          <w:r w:rsidR="0022040A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18"/>
              <w:szCs w:val="18"/>
            </w:rPr>
            <w:t>Vpíše</w:t>
          </w:r>
          <w:r w:rsidR="0022040A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18"/>
              <w:szCs w:val="18"/>
              <w14:numForm w14:val="lining"/>
            </w:rPr>
            <w:t xml:space="preserve"> dekanát</w:t>
          </w:r>
        </w:sdtContent>
      </w:sdt>
      <w:r w:rsidR="0022040A" w:rsidRPr="008F70A0">
        <w:rPr>
          <w:rStyle w:val="Corbel10plain"/>
          <w:sz w:val="18"/>
          <w:szCs w:val="18"/>
        </w:rPr>
        <w:t xml:space="preserve"> B III</w:t>
      </w:r>
    </w:p>
    <w:bookmarkEnd w:id="0"/>
    <w:p w14:paraId="4F8011A8" w14:textId="77777777" w:rsidR="00AA4CDB" w:rsidRPr="00417FB9" w:rsidRDefault="003220BA" w:rsidP="00310E8E">
      <w:pPr>
        <w:tabs>
          <w:tab w:val="left" w:pos="5670"/>
        </w:tabs>
        <w:spacing w:before="480" w:after="480"/>
        <w:jc w:val="center"/>
        <w:rPr>
          <w:rFonts w:ascii="Corbel" w:hAnsi="Corbel"/>
          <w:b/>
          <w:szCs w:val="24"/>
          <w14:numForm w14:val="lining"/>
        </w:rPr>
      </w:pPr>
      <w:r w:rsidRPr="00417FB9">
        <w:rPr>
          <w:rFonts w:ascii="Corbel" w:hAnsi="Corbel"/>
          <w:b/>
          <w:szCs w:val="24"/>
          <w14:numForm w14:val="lining"/>
        </w:rPr>
        <w:t>OZNAM O VÝBEROVOM KONANÍ NA OBSADENIE FUNKCIE</w:t>
      </w:r>
    </w:p>
    <w:p w14:paraId="7F32404E" w14:textId="1F175B30" w:rsidR="00CD6B4E" w:rsidRPr="00417FB9" w:rsidRDefault="00616EDB" w:rsidP="00310E8E">
      <w:pPr>
        <w:jc w:val="both"/>
        <w:rPr>
          <w:rFonts w:ascii="Corbel" w:hAnsi="Corbel"/>
          <w:sz w:val="20"/>
          <w14:numForm w14:val="lining"/>
        </w:rPr>
      </w:pPr>
      <w:r w:rsidRPr="00332388">
        <w:rPr>
          <w:rFonts w:ascii="Corbel" w:hAnsi="Corbel"/>
          <w:b/>
          <w:sz w:val="20"/>
          <w14:numForm w14:val="lining"/>
        </w:rPr>
        <w:t>Univerzita Komenského v Bratislave</w:t>
      </w:r>
      <w:r w:rsidRPr="00EE28AC">
        <w:rPr>
          <w:rFonts w:ascii="Corbel" w:hAnsi="Corbel"/>
          <w:sz w:val="20"/>
          <w14:numForm w14:val="lining"/>
        </w:rPr>
        <w:t xml:space="preserve">, </w:t>
      </w:r>
      <w:r w:rsidRPr="00332388">
        <w:rPr>
          <w:rFonts w:ascii="Corbel" w:hAnsi="Corbel"/>
          <w:b/>
          <w:sz w:val="20"/>
          <w14:numForm w14:val="lining"/>
        </w:rPr>
        <w:t>Filozofická fakulta</w:t>
      </w:r>
      <w:r w:rsidRPr="00EE28AC">
        <w:rPr>
          <w:rFonts w:ascii="Corbel" w:hAnsi="Corbel"/>
          <w:sz w:val="20"/>
          <w14:numForm w14:val="lining"/>
        </w:rPr>
        <w:t xml:space="preserve">, Gondova ulica 2, 811 02 Bratislava 1, </w:t>
      </w:r>
      <w:r w:rsidR="00C41C12">
        <w:rPr>
          <w:rFonts w:ascii="Corbel" w:hAnsi="Corbel"/>
          <w:sz w:val="20"/>
          <w14:numForm w14:val="lining"/>
        </w:rPr>
        <w:t xml:space="preserve">zastúpená </w:t>
      </w:r>
      <w:sdt>
        <w:sdtPr>
          <w:rPr>
            <w:rStyle w:val="Corbel10plain"/>
          </w:rPr>
          <w:id w:val="-88313690"/>
          <w:placeholder>
            <w:docPart w:val="AD568096968C4E6582329C6B783A9722"/>
          </w:placeholder>
          <w:showingPlcHdr/>
          <w:comboBox>
            <w:listItem w:value="Vyberte položku."/>
            <w:listItem w:displayText="dekanom" w:value="dekanom"/>
            <w:listItem w:displayText="dekankou" w:value="dekankou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C41C12" w:rsidRPr="00EE28AC">
            <w:rPr>
              <w:rStyle w:val="Zstupntext"/>
              <w:rFonts w:ascii="Corbel" w:eastAsiaTheme="minorHAnsi" w:hAnsi="Corbel"/>
              <w:b/>
              <w:color w:val="4472C4" w:themeColor="accent1"/>
              <w:sz w:val="20"/>
              <w14:numForm w14:val="lining"/>
            </w:rPr>
            <w:t>VYBERTE</w:t>
          </w:r>
        </w:sdtContent>
      </w:sdt>
      <w:r w:rsidR="00C41C12">
        <w:rPr>
          <w:rStyle w:val="Corbel10plain"/>
        </w:rPr>
        <w:t xml:space="preserve"> fakulty</w:t>
      </w:r>
      <w:r w:rsidR="00C41C12" w:rsidRPr="00EE28AC">
        <w:rPr>
          <w:rFonts w:ascii="Corbel" w:hAnsi="Corbel"/>
          <w:sz w:val="20"/>
          <w14:numForm w14:val="lining"/>
        </w:rPr>
        <w:t xml:space="preserve">, </w:t>
      </w:r>
      <w:r w:rsidR="00C41C12" w:rsidRPr="007F526F">
        <w:rPr>
          <w:rFonts w:ascii="Corbel" w:hAnsi="Corbel"/>
          <w:b/>
          <w:sz w:val="20"/>
          <w14:numForm w14:val="lining"/>
        </w:rPr>
        <w:t>vyhlasuje</w:t>
      </w:r>
      <w:r w:rsidR="00C41C12" w:rsidRPr="00EE28AC">
        <w:rPr>
          <w:rFonts w:ascii="Corbel" w:hAnsi="Corbel"/>
          <w:sz w:val="20"/>
          <w14:numForm w14:val="lining"/>
        </w:rPr>
        <w:t xml:space="preserve"> </w:t>
      </w:r>
      <w:r w:rsidRPr="00EE28AC">
        <w:rPr>
          <w:rFonts w:ascii="Corbel" w:hAnsi="Corbel"/>
          <w:sz w:val="20"/>
          <w14:numForm w14:val="lining"/>
        </w:rPr>
        <w:t xml:space="preserve">v súlade so zákonom č. </w:t>
      </w:r>
      <w:r w:rsidR="00565E83">
        <w:rPr>
          <w:rFonts w:ascii="Corbel" w:hAnsi="Corbel"/>
          <w:sz w:val="20"/>
          <w14:numForm w14:val="lining"/>
        </w:rPr>
        <w:t>300</w:t>
      </w:r>
      <w:r w:rsidRPr="00EE28AC">
        <w:rPr>
          <w:rFonts w:ascii="Corbel" w:hAnsi="Corbel"/>
          <w:sz w:val="20"/>
          <w14:numForm w14:val="lining"/>
        </w:rPr>
        <w:t>/20</w:t>
      </w:r>
      <w:r w:rsidR="00565E83">
        <w:rPr>
          <w:rFonts w:ascii="Corbel" w:hAnsi="Corbel"/>
          <w:sz w:val="20"/>
          <w14:numForm w14:val="lining"/>
        </w:rPr>
        <w:t>25</w:t>
      </w:r>
      <w:r w:rsidRPr="00EE28AC">
        <w:rPr>
          <w:rFonts w:ascii="Corbel" w:hAnsi="Corbel"/>
          <w:sz w:val="20"/>
          <w14:numForm w14:val="lining"/>
        </w:rPr>
        <w:t xml:space="preserve"> Z. z. o vysokých školách a o zmene a doplnení niektorých zákonov </w:t>
      </w:r>
      <w:r w:rsidRPr="00332388">
        <w:rPr>
          <w:rFonts w:ascii="Corbel" w:hAnsi="Corbel"/>
          <w:b/>
          <w:sz w:val="20"/>
          <w14:numForm w14:val="lining"/>
        </w:rPr>
        <w:t>výberové konanie na obsadenie funkcie</w:t>
      </w:r>
      <w:r w:rsidR="00332388">
        <w:rPr>
          <w:rFonts w:ascii="Corbel" w:hAnsi="Corbel"/>
          <w:sz w:val="20"/>
          <w14:numForm w14:val="lining"/>
        </w:rPr>
        <w:t>.</w:t>
      </w:r>
    </w:p>
    <w:p w14:paraId="45D9EE37" w14:textId="77777777" w:rsidR="00991D7A" w:rsidRPr="00417FB9" w:rsidRDefault="00991D7A" w:rsidP="00405492">
      <w:pPr>
        <w:pStyle w:val="Odsekzoznamu"/>
        <w:numPr>
          <w:ilvl w:val="0"/>
          <w:numId w:val="17"/>
        </w:numPr>
        <w:spacing w:before="240" w:after="120"/>
        <w:ind w:left="284" w:hanging="284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417FB9">
        <w:rPr>
          <w:rFonts w:ascii="Corbel" w:hAnsi="Corbel"/>
          <w:b/>
          <w:sz w:val="20"/>
          <w14:numForm w14:val="lining"/>
        </w:rPr>
        <w:t xml:space="preserve">Vymedzenie </w:t>
      </w:r>
      <w:r w:rsidR="00BC27BE" w:rsidRPr="00417FB9">
        <w:rPr>
          <w:rFonts w:ascii="Corbel" w:hAnsi="Corbel"/>
          <w:b/>
          <w:sz w:val="20"/>
          <w14:numForm w14:val="lining"/>
        </w:rPr>
        <w:t>funkcie</w:t>
      </w:r>
    </w:p>
    <w:p w14:paraId="549493D0" w14:textId="3B9F50C3" w:rsidR="00616403" w:rsidRPr="00417FB9" w:rsidRDefault="00BC27BE" w:rsidP="00E30DA4">
      <w:pPr>
        <w:pStyle w:val="Odsekzoznamu"/>
        <w:numPr>
          <w:ilvl w:val="0"/>
          <w:numId w:val="18"/>
        </w:numPr>
        <w:tabs>
          <w:tab w:val="left" w:pos="284"/>
          <w:tab w:val="left" w:pos="2835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 w:rsidRPr="00417FB9">
        <w:rPr>
          <w:rFonts w:ascii="Corbel" w:hAnsi="Corbel"/>
          <w:sz w:val="20"/>
          <w14:numForm w14:val="lining"/>
        </w:rPr>
        <w:t>Funkcia</w:t>
      </w:r>
      <w:r w:rsidR="00F64895" w:rsidRPr="00417FB9">
        <w:rPr>
          <w:rFonts w:ascii="Corbel" w:hAnsi="Corbel"/>
          <w:sz w:val="20"/>
          <w14:numForm w14:val="lining"/>
        </w:rPr>
        <w:t>:</w:t>
      </w:r>
      <w:r w:rsidR="00761E7C" w:rsidRPr="00417FB9">
        <w:rPr>
          <w:rFonts w:ascii="Corbel" w:hAnsi="Corbel"/>
          <w:b/>
          <w:sz w:val="20"/>
          <w14:numForm w14:val="lining"/>
        </w:rPr>
        <w:t xml:space="preserve"> </w:t>
      </w:r>
      <w:r w:rsidR="00761E7C" w:rsidRPr="00417FB9">
        <w:rPr>
          <w:rFonts w:ascii="Corbel" w:hAnsi="Corbel"/>
          <w:b/>
          <w:sz w:val="20"/>
          <w14:numForm w14:val="lining"/>
        </w:rPr>
        <w:tab/>
      </w:r>
      <w:r w:rsidR="003D2EFA" w:rsidRPr="00417FB9">
        <w:rPr>
          <w:rFonts w:ascii="Corbel" w:hAnsi="Corbel"/>
          <w:b/>
          <w:sz w:val="20"/>
          <w14:numForm w14:val="lining"/>
        </w:rPr>
        <w:t>Vedúci</w:t>
      </w:r>
      <w:r w:rsidR="0086584F">
        <w:rPr>
          <w:rFonts w:ascii="Corbel" w:hAnsi="Corbel"/>
          <w:b/>
          <w:sz w:val="20"/>
          <w14:numForm w14:val="lining"/>
        </w:rPr>
        <w:t>/a</w:t>
      </w:r>
      <w:r w:rsidR="003D2EFA" w:rsidRPr="00417FB9">
        <w:rPr>
          <w:rFonts w:ascii="Corbel" w:hAnsi="Corbel"/>
          <w:b/>
          <w:sz w:val="20"/>
          <w14:numForm w14:val="lining"/>
        </w:rPr>
        <w:t xml:space="preserve"> katedry</w:t>
      </w:r>
    </w:p>
    <w:p w14:paraId="62F7789D" w14:textId="77777777" w:rsidR="00F64895" w:rsidRPr="00417FB9" w:rsidRDefault="00F64895" w:rsidP="00E30DA4">
      <w:pPr>
        <w:pStyle w:val="Odsekzoznamu"/>
        <w:numPr>
          <w:ilvl w:val="0"/>
          <w:numId w:val="18"/>
        </w:numPr>
        <w:tabs>
          <w:tab w:val="left" w:pos="284"/>
          <w:tab w:val="left" w:pos="2835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 w:rsidRPr="00417FB9">
        <w:rPr>
          <w:rFonts w:ascii="Corbel" w:hAnsi="Corbel"/>
          <w:sz w:val="20"/>
          <w14:numForm w14:val="lining"/>
        </w:rPr>
        <w:t>Katedra, resp. pracovisko:</w:t>
      </w:r>
      <w:r w:rsidR="00761E7C" w:rsidRPr="00417FB9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477048144"/>
          <w:placeholder>
            <w:docPart w:val="F21AB6BA27FB455A8412DF2223EC10A1"/>
          </w:placeholder>
          <w:showingPlcHdr/>
          <w:comboBox>
            <w:listItem w:value="Vyberte položku."/>
            <w:listItem w:displayText="Katedra anglistiky a amerikanistiky" w:value="Katedra anglistiky a amerikanistiky"/>
            <w:listItem w:displayText="Katedra archeológie a kultúrnej antropológie" w:value="Katedra archeológie a kultúrnej antropológie"/>
            <w:listItem w:displayText="Katedra archívnictva a muzeológie" w:value="Katedra archívnictva a muzeológie"/>
            <w:listItem w:displayText="Katedra dejín výtvarného umenia" w:value="Katedra dejín výtvarného umenia"/>
            <w:listItem w:displayText="Katedra estetiky" w:value="Katedra estetiky"/>
            <w:listItem w:displayText="Katedra etnológie" w:value="Katedra etnológie"/>
            <w:listItem w:displayText="Katedra filozofie a dejín filozofie" w:value="Katedra filozofie a dejín filozofie"/>
            <w:listItem w:displayText="Katedra germanistiky, nederlandistiky a škandinavistiky" w:value="Katedra germanistiky, nederlandistiky a škandinavistiky"/>
            <w:listItem w:displayText="Katedra klasickej a semitskej filológie" w:value="Katedra klasickej a semitskej filológie"/>
            <w:listItem w:displayText="Katedra knižničnej a informačnej vedy" w:value="Katedra knižničnej a informačnej vedy"/>
            <w:listItem w:displayText="Katedra logiky a metodológie vied" w:value="Katedra logiky a metodológie vied"/>
            <w:listItem w:displayText="Katedra maďarského jazyka a literatúry" w:value="Katedra maďarského jazyka a literatúry"/>
            <w:listItem w:displayText="Katedra marketingovej komunikácie" w:value="Katedra marketingovej komunikácie"/>
            <w:listItem w:displayText="Katedra muzikológie" w:value="Katedra muzikológie"/>
            <w:listItem w:displayText="Katedra pedagogiky" w:value="Katedra pedagogiky"/>
            <w:listItem w:displayText="Katedra politológie" w:value="Katedra politológie"/>
            <w:listItem w:displayText="Katedra porovnávacej religionistiky" w:value="Katedra porovnávacej religionistiky"/>
            <w:listItem w:displayText="Katedra psychológie" w:value="Katedra psychológie"/>
            <w:listItem w:displayText="Katedra romanistiky" w:value="Katedra romanistiky"/>
            <w:listItem w:displayText="Katedra rusistiky a východoeurópskych štúdií" w:value="Katedra rusistiky a východoeurópskych štúdií"/>
            <w:listItem w:displayText="Katedra slovanských filológií" w:value="Katedra slovanských filológií"/>
            <w:listItem w:displayText="Katedra slovenského jazyka a teórie komunikácie" w:value="Katedra slovenského jazyka a teórie komunikácie"/>
            <w:listItem w:displayText="Katedra slovenskej literatúry a literárnej vedy  " w:value="Katedra slovenskej literatúry a literárnej vedy  "/>
            <w:listItem w:displayText="Katedra slovenských dejín" w:value="Katedra slovenských dejín"/>
            <w:listItem w:displayText="Katedra sociológie" w:value="Katedra sociológie"/>
            <w:listItem w:displayText="Katedra všeobecných dejín" w:value="Katedra všeobecných dejín"/>
            <w:listItem w:displayText="Katedra východoázijských štúdií" w:value="Katedra východoázijských štúdií"/>
            <w:listItem w:displayText="Katedra žurnalistiky" w:value="Katedra žurnalistiky"/>
            <w:listItem w:displayText="Studia Academica Slovaca" w:value="Studia Academica Slovaca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2C7A12" w:rsidRPr="00616EDB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r w:rsidR="00991D7A" w:rsidRPr="00417FB9">
        <w:rPr>
          <w:rFonts w:ascii="Corbel" w:hAnsi="Corbel"/>
          <w:sz w:val="20"/>
          <w14:numForm w14:val="lining"/>
        </w:rPr>
        <w:t xml:space="preserve"> FiF UK</w:t>
      </w:r>
    </w:p>
    <w:p w14:paraId="4ADB0802" w14:textId="77777777" w:rsidR="00991D7A" w:rsidRPr="00417FB9" w:rsidRDefault="00405492" w:rsidP="00405492">
      <w:pPr>
        <w:pStyle w:val="Odsekzoznamu"/>
        <w:numPr>
          <w:ilvl w:val="0"/>
          <w:numId w:val="17"/>
        </w:numPr>
        <w:tabs>
          <w:tab w:val="left" w:pos="284"/>
          <w:tab w:val="left" w:pos="3119"/>
        </w:tabs>
        <w:spacing w:before="240" w:after="120"/>
        <w:ind w:left="0" w:firstLine="0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417FB9">
        <w:rPr>
          <w:rFonts w:ascii="Corbel" w:hAnsi="Corbel"/>
          <w:b/>
          <w:sz w:val="20"/>
          <w14:numForm w14:val="lining"/>
        </w:rPr>
        <w:t>Predpoklady a požiadavky</w:t>
      </w:r>
    </w:p>
    <w:p w14:paraId="4FCF20EC" w14:textId="77777777" w:rsidR="00991D7A" w:rsidRPr="00417FB9" w:rsidRDefault="00991D7A" w:rsidP="00E30DA4">
      <w:pPr>
        <w:pStyle w:val="Odsekzoznamu"/>
        <w:numPr>
          <w:ilvl w:val="0"/>
          <w:numId w:val="19"/>
        </w:numPr>
        <w:tabs>
          <w:tab w:val="left" w:pos="284"/>
          <w:tab w:val="left" w:pos="2835"/>
          <w:tab w:val="left" w:pos="3119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 w:rsidRPr="00417FB9">
        <w:rPr>
          <w:rFonts w:ascii="Corbel" w:hAnsi="Corbel"/>
          <w:sz w:val="20"/>
          <w14:numForm w14:val="lining"/>
        </w:rPr>
        <w:t>Kvalifikačné predpoklady:</w:t>
      </w:r>
      <w:r w:rsidRPr="00417FB9">
        <w:rPr>
          <w:rFonts w:ascii="Corbel" w:hAnsi="Corbel"/>
          <w:sz w:val="20"/>
          <w14:numForm w14:val="lining"/>
        </w:rPr>
        <w:tab/>
      </w:r>
      <w:r w:rsidR="003D2EFA" w:rsidRPr="00417FB9">
        <w:rPr>
          <w:rFonts w:ascii="Corbel" w:hAnsi="Corbel"/>
          <w:sz w:val="20"/>
          <w14:numForm w14:val="lining"/>
        </w:rPr>
        <w:t>Vysokoškolské vzdelan</w:t>
      </w:r>
      <w:r w:rsidR="00DD5443" w:rsidRPr="00417FB9">
        <w:rPr>
          <w:rFonts w:ascii="Corbel" w:hAnsi="Corbel"/>
          <w:sz w:val="20"/>
          <w14:numForm w14:val="lining"/>
        </w:rPr>
        <w:t>i</w:t>
      </w:r>
      <w:r w:rsidR="003D2EFA" w:rsidRPr="00417FB9">
        <w:rPr>
          <w:rFonts w:ascii="Corbel" w:hAnsi="Corbel"/>
          <w:sz w:val="20"/>
          <w14:numForm w14:val="lining"/>
        </w:rPr>
        <w:t>e tretieho stupňa</w:t>
      </w:r>
    </w:p>
    <w:p w14:paraId="582EE2A9" w14:textId="39EA97BE" w:rsidR="00991D7A" w:rsidRPr="00417FB9" w:rsidRDefault="00991D7A" w:rsidP="00E30DA4">
      <w:pPr>
        <w:pStyle w:val="Odsekzoznamu"/>
        <w:numPr>
          <w:ilvl w:val="0"/>
          <w:numId w:val="19"/>
        </w:numPr>
        <w:tabs>
          <w:tab w:val="left" w:pos="284"/>
          <w:tab w:val="left" w:pos="2835"/>
        </w:tabs>
        <w:ind w:left="2835" w:hanging="2835"/>
        <w:contextualSpacing w:val="0"/>
        <w:jc w:val="both"/>
        <w:rPr>
          <w:rFonts w:ascii="Corbel" w:hAnsi="Corbel"/>
          <w:sz w:val="20"/>
          <w14:numForm w14:val="lining"/>
        </w:rPr>
      </w:pPr>
      <w:r w:rsidRPr="00417FB9">
        <w:rPr>
          <w:rFonts w:ascii="Corbel" w:hAnsi="Corbel"/>
          <w:sz w:val="20"/>
          <w14:numForm w14:val="lining"/>
        </w:rPr>
        <w:t xml:space="preserve">Osobitné </w:t>
      </w:r>
      <w:r w:rsidR="00F748FC" w:rsidRPr="00417FB9">
        <w:rPr>
          <w:rFonts w:ascii="Corbel" w:hAnsi="Corbel"/>
          <w:sz w:val="20"/>
          <w14:numForm w14:val="lining"/>
        </w:rPr>
        <w:t>požiadavky</w:t>
      </w:r>
      <w:r w:rsidRPr="00417FB9">
        <w:rPr>
          <w:rFonts w:ascii="Corbel" w:hAnsi="Corbel"/>
          <w:sz w:val="20"/>
          <w14:numForm w14:val="lining"/>
        </w:rPr>
        <w:t>:</w:t>
      </w:r>
      <w:r w:rsidRPr="00417FB9">
        <w:rPr>
          <w:rFonts w:ascii="Corbel" w:hAnsi="Corbel"/>
          <w:sz w:val="20"/>
          <w14:numForm w14:val="lining"/>
        </w:rPr>
        <w:tab/>
      </w:r>
      <w:r w:rsidR="003D2EFA" w:rsidRPr="00417FB9">
        <w:rPr>
          <w:rFonts w:ascii="Corbel" w:hAnsi="Corbel"/>
          <w:sz w:val="20"/>
          <w14:numForm w14:val="lining"/>
        </w:rPr>
        <w:t xml:space="preserve">Pracovný pomer </w:t>
      </w:r>
      <w:r w:rsidR="004A17C5">
        <w:rPr>
          <w:rFonts w:ascii="Corbel" w:hAnsi="Corbel"/>
          <w:sz w:val="20"/>
          <w14:numForm w14:val="lining"/>
        </w:rPr>
        <w:t>s </w:t>
      </w:r>
      <w:r w:rsidR="003D2EFA" w:rsidRPr="00417FB9">
        <w:rPr>
          <w:rFonts w:ascii="Corbel" w:hAnsi="Corbel"/>
          <w:sz w:val="20"/>
          <w14:numForm w14:val="lining"/>
        </w:rPr>
        <w:t>FiF UK na ustanovený týždenný pracovný čas na mieste vysokoškolského učiteľa alebo výskumného pracovníka</w:t>
      </w:r>
    </w:p>
    <w:p w14:paraId="1E258E1D" w14:textId="6BD8B6B9" w:rsidR="00F748FC" w:rsidRPr="00417FB9" w:rsidRDefault="00C6766D" w:rsidP="00FC1379">
      <w:pPr>
        <w:pStyle w:val="Odsekzoznamu"/>
        <w:numPr>
          <w:ilvl w:val="0"/>
          <w:numId w:val="19"/>
        </w:numPr>
        <w:tabs>
          <w:tab w:val="left" w:pos="284"/>
          <w:tab w:val="left" w:pos="2835"/>
          <w:tab w:val="left" w:pos="3119"/>
          <w:tab w:val="left" w:pos="3402"/>
        </w:tabs>
        <w:ind w:left="2835" w:hanging="2835"/>
        <w:contextualSpacing w:val="0"/>
        <w:jc w:val="both"/>
        <w:rPr>
          <w:rFonts w:ascii="Corbel" w:hAnsi="Corbel"/>
          <w:sz w:val="20"/>
          <w14:numForm w14:val="lining"/>
        </w:rPr>
      </w:pPr>
      <w:r>
        <w:rPr>
          <w:rFonts w:ascii="Corbel" w:hAnsi="Corbel"/>
          <w:sz w:val="20"/>
          <w14:numForm w14:val="lining"/>
        </w:rPr>
        <w:t>Povinná príloha</w:t>
      </w:r>
      <w:r w:rsidR="00991D7A" w:rsidRPr="00417FB9">
        <w:rPr>
          <w:rFonts w:ascii="Corbel" w:hAnsi="Corbel"/>
          <w:sz w:val="20"/>
          <w14:numForm w14:val="lining"/>
        </w:rPr>
        <w:t>:</w:t>
      </w:r>
      <w:r w:rsidR="00991D7A" w:rsidRPr="00417FB9">
        <w:rPr>
          <w:rFonts w:ascii="Corbel" w:hAnsi="Corbel"/>
          <w:sz w:val="20"/>
          <w14:numForm w14:val="lining"/>
        </w:rPr>
        <w:tab/>
      </w:r>
      <w:r w:rsidR="00FC1379" w:rsidRPr="00417FB9">
        <w:rPr>
          <w:rFonts w:ascii="Corbel" w:hAnsi="Corbel"/>
          <w:sz w:val="20"/>
          <w14:numForm w14:val="lining"/>
        </w:rPr>
        <w:t>Koncepcia rozvoja pracoviska na štvorročné obdobie v personálnej, pedagogickej a vedeckovýskumnej oblasti</w:t>
      </w:r>
    </w:p>
    <w:p w14:paraId="1B122A40" w14:textId="77777777" w:rsidR="00991D7A" w:rsidRPr="00417FB9" w:rsidRDefault="00405492" w:rsidP="00405492">
      <w:pPr>
        <w:pStyle w:val="Odsekzoznamu"/>
        <w:numPr>
          <w:ilvl w:val="0"/>
          <w:numId w:val="17"/>
        </w:numPr>
        <w:tabs>
          <w:tab w:val="left" w:pos="284"/>
          <w:tab w:val="left" w:pos="3119"/>
        </w:tabs>
        <w:spacing w:before="240" w:after="120"/>
        <w:ind w:left="0" w:firstLine="0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417FB9">
        <w:rPr>
          <w:rFonts w:ascii="Corbel" w:hAnsi="Corbel"/>
          <w:b/>
          <w:sz w:val="20"/>
          <w14:numForm w14:val="lining"/>
        </w:rPr>
        <w:t>I</w:t>
      </w:r>
      <w:r w:rsidR="00991D7A" w:rsidRPr="00417FB9">
        <w:rPr>
          <w:rFonts w:ascii="Corbel" w:hAnsi="Corbel"/>
          <w:b/>
          <w:sz w:val="20"/>
          <w14:numForm w14:val="lining"/>
        </w:rPr>
        <w:t xml:space="preserve">nformácie </w:t>
      </w:r>
      <w:r w:rsidRPr="00417FB9">
        <w:rPr>
          <w:rFonts w:ascii="Corbel" w:hAnsi="Corbel"/>
          <w:b/>
          <w:sz w:val="20"/>
          <w14:numForm w14:val="lining"/>
        </w:rPr>
        <w:t>pre uchádzača</w:t>
      </w:r>
      <w:r w:rsidR="004558F7" w:rsidRPr="00417FB9">
        <w:rPr>
          <w:rFonts w:ascii="Corbel" w:hAnsi="Corbel"/>
          <w:b/>
          <w:sz w:val="20"/>
          <w14:numForm w14:val="lining"/>
        </w:rPr>
        <w:t>/ku</w:t>
      </w:r>
    </w:p>
    <w:p w14:paraId="22EB9C76" w14:textId="3C99A216" w:rsidR="00F64895" w:rsidRPr="00417FB9" w:rsidRDefault="00761E7C" w:rsidP="00E30DA4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ind w:left="0" w:firstLine="0"/>
        <w:jc w:val="both"/>
        <w:rPr>
          <w:rFonts w:ascii="Corbel" w:hAnsi="Corbel"/>
          <w:sz w:val="20"/>
          <w14:numForm w14:val="lining"/>
        </w:rPr>
      </w:pPr>
      <w:r w:rsidRPr="00417FB9">
        <w:rPr>
          <w:rFonts w:ascii="Corbel" w:hAnsi="Corbel"/>
          <w:sz w:val="20"/>
          <w14:numForm w14:val="lining"/>
        </w:rPr>
        <w:t>T</w:t>
      </w:r>
      <w:r w:rsidR="00F64895" w:rsidRPr="00417FB9">
        <w:rPr>
          <w:rFonts w:ascii="Corbel" w:hAnsi="Corbel"/>
          <w:sz w:val="20"/>
          <w14:numForm w14:val="lining"/>
        </w:rPr>
        <w:t>ermín nástupu</w:t>
      </w:r>
      <w:r w:rsidR="00332388">
        <w:rPr>
          <w:rFonts w:ascii="Corbel" w:hAnsi="Corbel"/>
          <w:sz w:val="20"/>
          <w14:numForm w14:val="lining"/>
        </w:rPr>
        <w:t xml:space="preserve"> do funkcie</w:t>
      </w:r>
      <w:r w:rsidRPr="00417FB9">
        <w:rPr>
          <w:rFonts w:ascii="Corbel" w:hAnsi="Corbel"/>
          <w:sz w:val="20"/>
          <w14:numForm w14:val="lining"/>
        </w:rPr>
        <w:t>:</w:t>
      </w:r>
      <w:r w:rsidRPr="00417FB9">
        <w:rPr>
          <w:rStyle w:val="tl5"/>
          <w:sz w:val="20"/>
          <w14:numForm w14:val="lining"/>
        </w:rPr>
        <w:t xml:space="preserve"> </w:t>
      </w:r>
      <w:r w:rsidRPr="00417FB9">
        <w:rPr>
          <w:rStyle w:val="tl5"/>
          <w:sz w:val="20"/>
          <w14:numForm w14:val="lining"/>
        </w:rPr>
        <w:tab/>
      </w:r>
      <w:sdt>
        <w:sdtPr>
          <w:rPr>
            <w:rStyle w:val="Corbel10plain"/>
          </w:rPr>
          <w:id w:val="-316497018"/>
          <w:placeholder>
            <w:docPart w:val="9EAD4D2FE3E04769AEFAFB3DCA2383AC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616EDB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43DE3215" w14:textId="0D81D462" w:rsidR="00F64895" w:rsidRPr="00E30DA4" w:rsidRDefault="00F64895" w:rsidP="00616EDB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spacing w:after="180"/>
        <w:ind w:left="2835" w:hanging="2835"/>
        <w:contextualSpacing w:val="0"/>
        <w:jc w:val="both"/>
        <w:rPr>
          <w:rFonts w:ascii="Corbel" w:hAnsi="Corbel"/>
          <w:spacing w:val="-2"/>
          <w:sz w:val="20"/>
          <w14:numForm w14:val="lining"/>
        </w:rPr>
      </w:pPr>
      <w:r w:rsidRPr="00417FB9">
        <w:rPr>
          <w:rFonts w:ascii="Corbel" w:hAnsi="Corbel"/>
          <w:sz w:val="20"/>
          <w14:numForm w14:val="lining"/>
        </w:rPr>
        <w:t>Platové podmienky:</w:t>
      </w:r>
      <w:r w:rsidR="001824B6" w:rsidRPr="00417FB9">
        <w:rPr>
          <w:rFonts w:ascii="Corbel" w:hAnsi="Corbel"/>
          <w:sz w:val="20"/>
          <w14:numForm w14:val="lining"/>
        </w:rPr>
        <w:tab/>
      </w:r>
      <w:r w:rsidR="006647F3">
        <w:rPr>
          <w:rFonts w:ascii="Corbel" w:hAnsi="Corbel"/>
          <w:sz w:val="20"/>
          <w14:numForm w14:val="lining"/>
        </w:rPr>
        <w:t>Príplatok za riadenie p</w:t>
      </w:r>
      <w:r w:rsidR="00991D7A" w:rsidRPr="00417FB9">
        <w:rPr>
          <w:rFonts w:ascii="Corbel" w:hAnsi="Corbel"/>
          <w:sz w:val="20"/>
          <w14:numForm w14:val="lining"/>
        </w:rPr>
        <w:t>odľa platných právnych predpisov v</w:t>
      </w:r>
      <w:r w:rsidR="006647F3">
        <w:rPr>
          <w:rFonts w:ascii="Corbel" w:hAnsi="Corbel"/>
          <w:sz w:val="20"/>
          <w14:numForm w14:val="lining"/>
        </w:rPr>
        <w:t> </w:t>
      </w:r>
      <w:r w:rsidR="00991D7A" w:rsidRPr="00417FB9">
        <w:rPr>
          <w:rFonts w:ascii="Corbel" w:hAnsi="Corbel"/>
          <w:sz w:val="20"/>
          <w14:numForm w14:val="lining"/>
        </w:rPr>
        <w:t>súlade so zákonom č.</w:t>
      </w:r>
      <w:r w:rsidR="000F1855" w:rsidRPr="00417FB9">
        <w:rPr>
          <w:rFonts w:ascii="Corbel" w:hAnsi="Corbel"/>
          <w:sz w:val="20"/>
          <w14:numForm w14:val="lining"/>
        </w:rPr>
        <w:t> </w:t>
      </w:r>
      <w:r w:rsidR="00991D7A" w:rsidRPr="00417FB9">
        <w:rPr>
          <w:rFonts w:ascii="Corbel" w:hAnsi="Corbel"/>
          <w:sz w:val="20"/>
          <w14:numForm w14:val="lining"/>
        </w:rPr>
        <w:t>553/2003 Z. z.</w:t>
      </w:r>
      <w:r w:rsidR="000F1855" w:rsidRPr="00417FB9">
        <w:rPr>
          <w:rFonts w:ascii="Corbel" w:hAnsi="Corbel"/>
          <w:sz w:val="20"/>
          <w14:numForm w14:val="lining"/>
        </w:rPr>
        <w:t xml:space="preserve"> </w:t>
      </w:r>
      <w:r w:rsidR="00991D7A" w:rsidRPr="00417FB9">
        <w:rPr>
          <w:rFonts w:ascii="Corbel" w:hAnsi="Corbel"/>
          <w:sz w:val="20"/>
          <w14:numForm w14:val="lining"/>
        </w:rPr>
        <w:t xml:space="preserve">o odmeňovaní niektorých zamestnancov pri výkone práce vo verejnom </w:t>
      </w:r>
      <w:r w:rsidR="00991D7A" w:rsidRPr="00E30DA4">
        <w:rPr>
          <w:rFonts w:ascii="Corbel" w:hAnsi="Corbel"/>
          <w:spacing w:val="-2"/>
          <w:sz w:val="20"/>
          <w14:numForm w14:val="lining"/>
        </w:rPr>
        <w:t>záujme a o zmene a</w:t>
      </w:r>
      <w:r w:rsidR="000F1855" w:rsidRPr="00E30DA4">
        <w:rPr>
          <w:rFonts w:ascii="Corbel" w:hAnsi="Corbel"/>
          <w:spacing w:val="-2"/>
          <w:sz w:val="20"/>
          <w14:numForm w14:val="lining"/>
        </w:rPr>
        <w:t> </w:t>
      </w:r>
      <w:r w:rsidR="00991D7A" w:rsidRPr="00E30DA4">
        <w:rPr>
          <w:rFonts w:ascii="Corbel" w:hAnsi="Corbel"/>
          <w:spacing w:val="-2"/>
          <w:sz w:val="20"/>
          <w14:numForm w14:val="lining"/>
        </w:rPr>
        <w:t>doplnení niektorých zákonov v</w:t>
      </w:r>
      <w:r w:rsidR="004558F7" w:rsidRPr="00E30DA4">
        <w:rPr>
          <w:rFonts w:ascii="Corbel" w:hAnsi="Corbel"/>
          <w:spacing w:val="-2"/>
          <w:sz w:val="20"/>
          <w14:numForm w14:val="lining"/>
        </w:rPr>
        <w:t> </w:t>
      </w:r>
      <w:r w:rsidR="00991D7A" w:rsidRPr="00E30DA4">
        <w:rPr>
          <w:rFonts w:ascii="Corbel" w:hAnsi="Corbel"/>
          <w:spacing w:val="-2"/>
          <w:sz w:val="20"/>
          <w14:numForm w14:val="lining"/>
        </w:rPr>
        <w:t>znení neskorších predpisov</w:t>
      </w:r>
    </w:p>
    <w:p w14:paraId="7A35425C" w14:textId="01E10D7D" w:rsidR="006D2D18" w:rsidRDefault="0072274F" w:rsidP="006D2D18">
      <w:pPr>
        <w:tabs>
          <w:tab w:val="left" w:pos="426"/>
          <w:tab w:val="center" w:pos="6237"/>
        </w:tabs>
        <w:jc w:val="both"/>
        <w:rPr>
          <w:rStyle w:val="tl5"/>
          <w:sz w:val="20"/>
          <w14:numForm w14:val="lining"/>
        </w:rPr>
      </w:pPr>
      <w:r>
        <w:rPr>
          <w:rFonts w:ascii="Corbel" w:hAnsi="Corbel"/>
          <w:sz w:val="20"/>
          <w14:numForm w14:val="lining"/>
        </w:rPr>
        <w:t>Žiadosť o</w:t>
      </w:r>
      <w:r w:rsidR="00616EDB">
        <w:rPr>
          <w:rFonts w:ascii="Corbel" w:hAnsi="Corbel"/>
          <w:sz w:val="20"/>
          <w14:numForm w14:val="lining"/>
        </w:rPr>
        <w:t> </w:t>
      </w:r>
      <w:r>
        <w:rPr>
          <w:rFonts w:ascii="Corbel" w:hAnsi="Corbel"/>
          <w:sz w:val="20"/>
          <w14:numForm w14:val="lining"/>
        </w:rPr>
        <w:t>zaradenie</w:t>
      </w:r>
      <w:r w:rsidR="00A95D64" w:rsidRPr="00417FB9">
        <w:rPr>
          <w:rFonts w:ascii="Corbel" w:hAnsi="Corbel"/>
          <w:sz w:val="20"/>
          <w14:numForm w14:val="lining"/>
        </w:rPr>
        <w:t xml:space="preserve"> do výberového konania spolu s</w:t>
      </w:r>
      <w:r w:rsidR="00CF1FAB">
        <w:rPr>
          <w:rFonts w:ascii="Corbel" w:hAnsi="Corbel"/>
          <w:sz w:val="20"/>
          <w14:numForm w14:val="lining"/>
        </w:rPr>
        <w:t> </w:t>
      </w:r>
      <w:r w:rsidR="004558F7" w:rsidRPr="00417FB9">
        <w:rPr>
          <w:rFonts w:ascii="Corbel" w:hAnsi="Corbel"/>
          <w:sz w:val="20"/>
          <w14:numForm w14:val="lining"/>
        </w:rPr>
        <w:t>prílohami</w:t>
      </w:r>
      <w:r w:rsidR="00A95D64" w:rsidRPr="00417FB9">
        <w:rPr>
          <w:rFonts w:ascii="Corbel" w:hAnsi="Corbel"/>
          <w:sz w:val="20"/>
          <w14:numForm w14:val="lining"/>
        </w:rPr>
        <w:t xml:space="preserve"> zasielajte do </w:t>
      </w:r>
      <w:sdt>
        <w:sdtPr>
          <w:rPr>
            <w:rStyle w:val="Corbel10bold"/>
          </w:rPr>
          <w:id w:val="-1146277436"/>
          <w:placeholder>
            <w:docPart w:val="DFAB3B4CDCC548A8973F50BA256D1181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b w:val="0"/>
            <w:color w:val="FF0000"/>
            <w:sz w:val="24"/>
            <w14:numForm w14:val="default"/>
          </w:rPr>
        </w:sdtEndPr>
        <w:sdtContent>
          <w:r w:rsidR="00A95D64" w:rsidRPr="00616EDB">
            <w:rPr>
              <w:rStyle w:val="Zstupntext"/>
              <w:rFonts w:ascii="Corbel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r w:rsidR="00A95D64" w:rsidRPr="00417FB9">
        <w:rPr>
          <w:rStyle w:val="tl5"/>
          <w:sz w:val="20"/>
          <w14:numForm w14:val="lining"/>
        </w:rPr>
        <w:t xml:space="preserve"> </w:t>
      </w:r>
      <w:r w:rsidR="00BC603F">
        <w:rPr>
          <w:rStyle w:val="tl5"/>
          <w:sz w:val="20"/>
          <w14:numForm w14:val="lining"/>
        </w:rPr>
        <w:t xml:space="preserve">prostredníctvom </w:t>
      </w:r>
      <w:hyperlink r:id="rId8" w:history="1">
        <w:r w:rsidR="00BC603F" w:rsidRPr="00B406E0">
          <w:rPr>
            <w:rStyle w:val="Hypertextovprepojenie"/>
            <w:rFonts w:ascii="Corbel" w:hAnsi="Corbel"/>
            <w:b/>
            <w:bCs/>
            <w:sz w:val="20"/>
            <w14:numForm w14:val="lining"/>
          </w:rPr>
          <w:t>elektronického formulára</w:t>
        </w:r>
      </w:hyperlink>
      <w:r w:rsidR="00BC603F">
        <w:rPr>
          <w:rStyle w:val="tl5"/>
          <w:sz w:val="20"/>
          <w14:numForm w14:val="lining"/>
        </w:rPr>
        <w:t xml:space="preserve"> dostupného na webovom sídle fakulty a </w:t>
      </w:r>
      <w:r w:rsidR="00BC603F" w:rsidRPr="00EE28AC">
        <w:rPr>
          <w:rStyle w:val="tl5"/>
          <w:sz w:val="20"/>
          <w14:numForm w14:val="lining"/>
        </w:rPr>
        <w:t>na</w:t>
      </w:r>
      <w:r w:rsidR="00BC603F">
        <w:rPr>
          <w:rStyle w:val="tl5"/>
          <w:sz w:val="20"/>
          <w14:numForm w14:val="lining"/>
        </w:rPr>
        <w:t xml:space="preserve"> </w:t>
      </w:r>
      <w:r w:rsidR="00BC603F" w:rsidRPr="00EE28AC">
        <w:rPr>
          <w:rStyle w:val="tl5"/>
          <w:sz w:val="20"/>
          <w14:numForm w14:val="lining"/>
        </w:rPr>
        <w:t xml:space="preserve">poštovú adresu </w:t>
      </w:r>
      <w:r w:rsidR="00BC603F" w:rsidRPr="00EE28AC">
        <w:rPr>
          <w:rStyle w:val="tl5"/>
          <w:b/>
          <w:sz w:val="20"/>
          <w14:numForm w14:val="lining"/>
        </w:rPr>
        <w:t>Univerzita Komenského v</w:t>
      </w:r>
      <w:r w:rsidR="00BC603F">
        <w:rPr>
          <w:rStyle w:val="tl5"/>
          <w:b/>
          <w:sz w:val="20"/>
          <w14:numForm w14:val="lining"/>
        </w:rPr>
        <w:t> </w:t>
      </w:r>
      <w:r w:rsidR="00BC603F" w:rsidRPr="00EE28AC">
        <w:rPr>
          <w:rStyle w:val="tl5"/>
          <w:b/>
          <w:sz w:val="20"/>
          <w14:numForm w14:val="lining"/>
        </w:rPr>
        <w:t>Bratislave, Filozofická fakulta, Dekanát, Gondova 2, 811 02 Bratislava</w:t>
      </w:r>
      <w:r w:rsidR="00BC603F" w:rsidRPr="00EE28AC">
        <w:rPr>
          <w:rStyle w:val="tl5"/>
          <w:sz w:val="20"/>
          <w14:numForm w14:val="lining"/>
        </w:rPr>
        <w:t xml:space="preserve"> s označením </w:t>
      </w:r>
      <w:r w:rsidR="00BC603F" w:rsidRPr="00EE28AC">
        <w:rPr>
          <w:rStyle w:val="tl5"/>
          <w:b/>
          <w:sz w:val="20"/>
          <w14:numForm w14:val="lining"/>
        </w:rPr>
        <w:t>„Výberové konanie“</w:t>
      </w:r>
      <w:r w:rsidR="007A52EA" w:rsidRPr="007A52EA">
        <w:rPr>
          <w:rStyle w:val="tl5"/>
          <w:sz w:val="20"/>
          <w14:numForm w14:val="lining"/>
        </w:rPr>
        <w:t xml:space="preserve"> </w:t>
      </w:r>
      <w:r w:rsidR="007A52EA">
        <w:rPr>
          <w:rStyle w:val="tl5"/>
          <w:sz w:val="20"/>
          <w14:numForm w14:val="lining"/>
        </w:rPr>
        <w:t>podľa pokynov v elektronickom formulári</w:t>
      </w:r>
      <w:r w:rsidR="00A95D64" w:rsidRPr="00417FB9">
        <w:rPr>
          <w:rStyle w:val="tl5"/>
          <w:sz w:val="20"/>
          <w14:numForm w14:val="lining"/>
        </w:rPr>
        <w:t>.</w:t>
      </w:r>
    </w:p>
    <w:p w14:paraId="2FFD39C2" w14:textId="77777777" w:rsidR="00616EDB" w:rsidRPr="00912949" w:rsidRDefault="00616EDB" w:rsidP="00616EDB">
      <w:pPr>
        <w:tabs>
          <w:tab w:val="left" w:pos="426"/>
          <w:tab w:val="center" w:pos="6237"/>
        </w:tabs>
        <w:spacing w:before="480"/>
        <w:rPr>
          <w:rFonts w:ascii="Corbel" w:hAnsi="Corbel"/>
          <w:sz w:val="20"/>
          <w14:numForm w14:val="lining"/>
        </w:rPr>
      </w:pPr>
      <w:r w:rsidRPr="00912949">
        <w:rPr>
          <w:rFonts w:ascii="Corbel" w:hAnsi="Corbel"/>
          <w:sz w:val="20"/>
          <w14:numForm w14:val="lining"/>
        </w:rPr>
        <w:t>Bratislav</w:t>
      </w:r>
      <w:r>
        <w:rPr>
          <w:rFonts w:ascii="Corbel" w:hAnsi="Corbel"/>
          <w:sz w:val="20"/>
          <w14:numForm w14:val="lining"/>
        </w:rPr>
        <w:t>a,</w:t>
      </w:r>
      <w:r w:rsidRPr="00912949">
        <w:rPr>
          <w:rFonts w:ascii="Corbel" w:hAnsi="Corbel"/>
          <w:sz w:val="20"/>
          <w14:numForm w14:val="lining"/>
        </w:rPr>
        <w:t xml:space="preserve"> </w:t>
      </w:r>
      <w:sdt>
        <w:sdtPr>
          <w:rPr>
            <w:rStyle w:val="Corbel10plain"/>
          </w:rPr>
          <w:id w:val="131526871"/>
          <w:placeholder>
            <w:docPart w:val="741A2CBFD23B4F1788B19D201C2D0F6D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Vyberte</w:t>
          </w:r>
        </w:sdtContent>
      </w:sdt>
      <w:r w:rsidRPr="00912949">
        <w:rPr>
          <w:rFonts w:ascii="Corbel" w:hAnsi="Corbel"/>
          <w:sz w:val="20"/>
          <w14:numForm w14:val="lining"/>
        </w:rPr>
        <w:t xml:space="preserve"> </w:t>
      </w:r>
      <w:r w:rsidRPr="00912949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450506736"/>
          <w:placeholder>
            <w:docPart w:val="26C7AD6BE4DB4FADACCE80FF3EF419F8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Vpíšte meno a priezvisko</w:t>
          </w:r>
        </w:sdtContent>
      </w:sdt>
    </w:p>
    <w:p w14:paraId="7B770F48" w14:textId="349E7197" w:rsidR="006D2D18" w:rsidRPr="00417FB9" w:rsidRDefault="00616EDB" w:rsidP="00616EDB">
      <w:pPr>
        <w:tabs>
          <w:tab w:val="left" w:pos="426"/>
          <w:tab w:val="center" w:pos="6237"/>
        </w:tabs>
        <w:rPr>
          <w:rFonts w:ascii="Corbel" w:hAnsi="Corbel"/>
          <w:sz w:val="20"/>
          <w14:numForm w14:val="lining"/>
        </w:rPr>
      </w:pPr>
      <w:r w:rsidRPr="00912949">
        <w:rPr>
          <w:rFonts w:ascii="Corbel" w:hAnsi="Corbel"/>
          <w:sz w:val="20"/>
          <w14:numForm w14:val="lining"/>
        </w:rPr>
        <w:tab/>
      </w:r>
      <w:r w:rsidRPr="00912949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281141143"/>
          <w:placeholder>
            <w:docPart w:val="5800387DA2DF4C938ABFA65AA00193D6"/>
          </w:placeholder>
          <w:showingPlcHdr/>
          <w:comboBox>
            <w:listItem w:value="Vyberte položku."/>
            <w:listItem w:displayText="dekan" w:value="dekan"/>
            <w:listItem w:displayText="dekanka" w:value="dekanka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Pr="00EE28AC">
            <w:rPr>
              <w:rStyle w:val="Zstupntext"/>
              <w:rFonts w:ascii="Corbel" w:eastAsiaTheme="minorHAnsi" w:hAnsi="Corbel"/>
              <w:b/>
              <w:caps/>
              <w:color w:val="4472C4" w:themeColor="accent1"/>
              <w:sz w:val="20"/>
              <w14:numForm w14:val="lining"/>
            </w:rPr>
            <w:t>Vyberte</w:t>
          </w:r>
        </w:sdtContent>
      </w:sdt>
    </w:p>
    <w:sectPr w:rsidR="006D2D18" w:rsidRPr="00417FB9" w:rsidSect="00507D51">
      <w:headerReference w:type="default" r:id="rId9"/>
      <w:footerReference w:type="default" r:id="rId10"/>
      <w:type w:val="continuous"/>
      <w:pgSz w:w="11906" w:h="16838"/>
      <w:pgMar w:top="567" w:right="1418" w:bottom="1418" w:left="1418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B7D" w14:textId="77777777" w:rsidR="00FB693A" w:rsidRDefault="00FB693A" w:rsidP="00AA3035">
      <w:r>
        <w:separator/>
      </w:r>
    </w:p>
  </w:endnote>
  <w:endnote w:type="continuationSeparator" w:id="0">
    <w:p w14:paraId="77A7C309" w14:textId="77777777" w:rsidR="00FB693A" w:rsidRDefault="00FB693A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BA08D" w14:textId="77777777" w:rsidR="00A1284C" w:rsidRPr="00507D51" w:rsidRDefault="00507D51" w:rsidP="00507D51">
    <w:pPr>
      <w:pStyle w:val="Pta"/>
    </w:pPr>
    <w:r w:rsidRPr="00AC3CB7">
      <w:rPr>
        <w:rFonts w:ascii="Corbel" w:hAnsi="Corbel"/>
        <w:noProof/>
        <w:sz w:val="18"/>
        <w:szCs w:val="18"/>
      </w:rPr>
      <w:drawing>
        <wp:anchor distT="0" distB="0" distL="0" distR="0" simplePos="0" relativeHeight="251659264" behindDoc="0" locked="0" layoutInCell="1" allowOverlap="1" wp14:anchorId="4FB09D8D" wp14:editId="459919A4">
          <wp:simplePos x="0" y="0"/>
          <wp:positionH relativeFrom="margin">
            <wp:align>center</wp:align>
          </wp:positionH>
          <wp:positionV relativeFrom="paragraph">
            <wp:posOffset>-360045</wp:posOffset>
          </wp:positionV>
          <wp:extent cx="540000" cy="540000"/>
          <wp:effectExtent l="0" t="0" r="0" b="0"/>
          <wp:wrapThrough wrapText="bothSides">
            <wp:wrapPolygon edited="0">
              <wp:start x="4574" y="0"/>
              <wp:lineTo x="0" y="4574"/>
              <wp:lineTo x="0" y="16009"/>
              <wp:lineTo x="4574" y="20584"/>
              <wp:lineTo x="16009" y="20584"/>
              <wp:lineTo x="20584" y="16009"/>
              <wp:lineTo x="20584" y="4574"/>
              <wp:lineTo x="16009" y="0"/>
              <wp:lineTo x="4574" y="0"/>
            </wp:wrapPolygon>
          </wp:wrapThrough>
          <wp:docPr id="3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hap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43E2" w14:textId="77777777" w:rsidR="00FB693A" w:rsidRDefault="00FB693A" w:rsidP="00AA3035">
      <w:r>
        <w:separator/>
      </w:r>
    </w:p>
  </w:footnote>
  <w:footnote w:type="continuationSeparator" w:id="0">
    <w:p w14:paraId="4A84DCD1" w14:textId="77777777" w:rsidR="00FB693A" w:rsidRDefault="00FB693A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AFA93" w14:textId="71D171E0" w:rsidR="00A1284C" w:rsidRPr="00417FB9" w:rsidRDefault="0083734C" w:rsidP="0083734C">
    <w:pPr>
      <w:jc w:val="right"/>
      <w:rPr>
        <w14:numForm w14:val="lining"/>
      </w:rPr>
    </w:pPr>
    <w:r w:rsidRPr="00417FB9">
      <w:rPr>
        <w:rFonts w:ascii="Corbel" w:hAnsi="Corbel"/>
        <w:b/>
        <w:sz w:val="18"/>
        <w:szCs w:val="18"/>
        <w14:numForm w14:val="lining"/>
      </w:rPr>
      <w:t xml:space="preserve">Príloha č. </w:t>
    </w:r>
    <w:r w:rsidR="00332388">
      <w:rPr>
        <w:rFonts w:ascii="Corbel" w:hAnsi="Corbel"/>
        <w:b/>
        <w:sz w:val="18"/>
        <w:szCs w:val="18"/>
        <w14:numForm w14:val="lining"/>
      </w:rPr>
      <w:t>2</w:t>
    </w:r>
    <w:r w:rsidRPr="00417FB9">
      <w:rPr>
        <w:rFonts w:ascii="Corbel" w:hAnsi="Corbel"/>
        <w:sz w:val="18"/>
        <w:szCs w:val="18"/>
        <w14:numForm w14:val="lining"/>
      </w:rPr>
      <w:t xml:space="preserve"> k VP č. </w:t>
    </w:r>
    <w:r w:rsidR="008E18C7">
      <w:rPr>
        <w:rFonts w:ascii="Corbel" w:hAnsi="Corbel"/>
        <w:sz w:val="18"/>
        <w:szCs w:val="18"/>
        <w14:numForm w14:val="lining"/>
      </w:rPr>
      <w:t>9</w:t>
    </w:r>
    <w:r w:rsidRPr="00417FB9">
      <w:rPr>
        <w:rFonts w:ascii="Corbel" w:hAnsi="Corbel"/>
        <w:sz w:val="18"/>
        <w:szCs w:val="18"/>
        <w14:numForm w14:val="lining"/>
      </w:rPr>
      <w:t>/202</w:t>
    </w:r>
    <w:r w:rsidR="008E18C7">
      <w:rPr>
        <w:rFonts w:ascii="Corbel" w:hAnsi="Corbel"/>
        <w:sz w:val="18"/>
        <w:szCs w:val="18"/>
        <w14:numForm w14:val="lining"/>
      </w:rPr>
      <w:t>5</w:t>
    </w:r>
    <w:r w:rsidRPr="00417FB9">
      <w:rPr>
        <w:rFonts w:ascii="Corbel" w:hAnsi="Corbel"/>
        <w:sz w:val="18"/>
        <w:szCs w:val="18"/>
        <w14:numForm w14:val="lining"/>
      </w:rPr>
      <w:t xml:space="preserve"> FiF 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C00E0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C67248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9E646C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34FF96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2E3756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2B4A2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988B4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A6F800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A09E44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240F68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C0069"/>
    <w:multiLevelType w:val="hybridMultilevel"/>
    <w:tmpl w:val="265CE7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15257"/>
    <w:multiLevelType w:val="hybridMultilevel"/>
    <w:tmpl w:val="F6DE5F0C"/>
    <w:lvl w:ilvl="0" w:tplc="DAB627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FC3B8E"/>
    <w:multiLevelType w:val="hybridMultilevel"/>
    <w:tmpl w:val="40242B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E4474"/>
    <w:multiLevelType w:val="hybridMultilevel"/>
    <w:tmpl w:val="CCAC562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7A36CFB"/>
    <w:multiLevelType w:val="hybridMultilevel"/>
    <w:tmpl w:val="6DEA27E2"/>
    <w:lvl w:ilvl="0" w:tplc="554240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56732"/>
    <w:multiLevelType w:val="hybridMultilevel"/>
    <w:tmpl w:val="98F8CD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900EB4"/>
    <w:multiLevelType w:val="hybridMultilevel"/>
    <w:tmpl w:val="B9B28638"/>
    <w:lvl w:ilvl="0" w:tplc="0A7ED8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D2487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A6AD9"/>
    <w:multiLevelType w:val="hybridMultilevel"/>
    <w:tmpl w:val="A48E85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C47E0"/>
    <w:multiLevelType w:val="hybridMultilevel"/>
    <w:tmpl w:val="56A2E6D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050942">
    <w:abstractNumId w:val="19"/>
  </w:num>
  <w:num w:numId="2" w16cid:durableId="1030492567">
    <w:abstractNumId w:val="10"/>
  </w:num>
  <w:num w:numId="3" w16cid:durableId="617758825">
    <w:abstractNumId w:val="13"/>
  </w:num>
  <w:num w:numId="4" w16cid:durableId="841435370">
    <w:abstractNumId w:val="12"/>
  </w:num>
  <w:num w:numId="5" w16cid:durableId="141580772">
    <w:abstractNumId w:val="16"/>
  </w:num>
  <w:num w:numId="6" w16cid:durableId="1219628119">
    <w:abstractNumId w:val="8"/>
  </w:num>
  <w:num w:numId="7" w16cid:durableId="1939487928">
    <w:abstractNumId w:val="3"/>
  </w:num>
  <w:num w:numId="8" w16cid:durableId="546189522">
    <w:abstractNumId w:val="2"/>
  </w:num>
  <w:num w:numId="9" w16cid:durableId="1347946775">
    <w:abstractNumId w:val="1"/>
  </w:num>
  <w:num w:numId="10" w16cid:durableId="1358502762">
    <w:abstractNumId w:val="0"/>
  </w:num>
  <w:num w:numId="11" w16cid:durableId="62412248">
    <w:abstractNumId w:val="9"/>
  </w:num>
  <w:num w:numId="12" w16cid:durableId="1769621714">
    <w:abstractNumId w:val="7"/>
  </w:num>
  <w:num w:numId="13" w16cid:durableId="1848519667">
    <w:abstractNumId w:val="6"/>
  </w:num>
  <w:num w:numId="14" w16cid:durableId="690377642">
    <w:abstractNumId w:val="5"/>
  </w:num>
  <w:num w:numId="15" w16cid:durableId="366490759">
    <w:abstractNumId w:val="4"/>
  </w:num>
  <w:num w:numId="16" w16cid:durableId="571307427">
    <w:abstractNumId w:val="17"/>
  </w:num>
  <w:num w:numId="17" w16cid:durableId="188028683">
    <w:abstractNumId w:val="15"/>
  </w:num>
  <w:num w:numId="18" w16cid:durableId="1535381673">
    <w:abstractNumId w:val="11"/>
  </w:num>
  <w:num w:numId="19" w16cid:durableId="1494370664">
    <w:abstractNumId w:val="14"/>
  </w:num>
  <w:num w:numId="20" w16cid:durableId="9976152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yRssuP86wWvrkpxfNRitIB4cLKB2hWC2ZPH1uTzpEMZvjsY8Qq1djPHbnKvUw0N9shZ24zbiefEpKWaAKReCmQ==" w:salt="K19AlgxWqJNFX+gosrwl/A==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1sDQ1trQwMTM0MbJU0lEKTi0uzszPAykwNKoFACIAFJUtAAAA"/>
  </w:docVars>
  <w:rsids>
    <w:rsidRoot w:val="00310217"/>
    <w:rsid w:val="00002252"/>
    <w:rsid w:val="000025C6"/>
    <w:rsid w:val="00014580"/>
    <w:rsid w:val="00023033"/>
    <w:rsid w:val="000272F1"/>
    <w:rsid w:val="00080B78"/>
    <w:rsid w:val="00084D84"/>
    <w:rsid w:val="00086875"/>
    <w:rsid w:val="000A1DC1"/>
    <w:rsid w:val="000B6656"/>
    <w:rsid w:val="000C7158"/>
    <w:rsid w:val="000F1855"/>
    <w:rsid w:val="00101DFA"/>
    <w:rsid w:val="00152804"/>
    <w:rsid w:val="00152C83"/>
    <w:rsid w:val="00154486"/>
    <w:rsid w:val="00161998"/>
    <w:rsid w:val="00173B90"/>
    <w:rsid w:val="001752C8"/>
    <w:rsid w:val="001824B6"/>
    <w:rsid w:val="00197D70"/>
    <w:rsid w:val="001A2E90"/>
    <w:rsid w:val="001A38B9"/>
    <w:rsid w:val="001B432B"/>
    <w:rsid w:val="001B642A"/>
    <w:rsid w:val="001C30DF"/>
    <w:rsid w:val="001C4ACA"/>
    <w:rsid w:val="001D7B68"/>
    <w:rsid w:val="001F69F5"/>
    <w:rsid w:val="002051E9"/>
    <w:rsid w:val="0022040A"/>
    <w:rsid w:val="0022366B"/>
    <w:rsid w:val="00241154"/>
    <w:rsid w:val="002540C1"/>
    <w:rsid w:val="00256820"/>
    <w:rsid w:val="0027359F"/>
    <w:rsid w:val="00274822"/>
    <w:rsid w:val="002861A5"/>
    <w:rsid w:val="00286C54"/>
    <w:rsid w:val="002A0A49"/>
    <w:rsid w:val="002C2106"/>
    <w:rsid w:val="002C62E5"/>
    <w:rsid w:val="002C7A12"/>
    <w:rsid w:val="002D27C8"/>
    <w:rsid w:val="002D49D9"/>
    <w:rsid w:val="002D5258"/>
    <w:rsid w:val="002D6C0D"/>
    <w:rsid w:val="002F175D"/>
    <w:rsid w:val="002F1823"/>
    <w:rsid w:val="00301343"/>
    <w:rsid w:val="00310217"/>
    <w:rsid w:val="00310E8E"/>
    <w:rsid w:val="003118D4"/>
    <w:rsid w:val="003220BA"/>
    <w:rsid w:val="003233F8"/>
    <w:rsid w:val="0032411B"/>
    <w:rsid w:val="00332388"/>
    <w:rsid w:val="00335397"/>
    <w:rsid w:val="00342D3E"/>
    <w:rsid w:val="0035134E"/>
    <w:rsid w:val="0035489D"/>
    <w:rsid w:val="00363BDC"/>
    <w:rsid w:val="00366094"/>
    <w:rsid w:val="003678C1"/>
    <w:rsid w:val="00370916"/>
    <w:rsid w:val="0037251A"/>
    <w:rsid w:val="0037434A"/>
    <w:rsid w:val="003805CC"/>
    <w:rsid w:val="00382A21"/>
    <w:rsid w:val="00394ADD"/>
    <w:rsid w:val="003A2673"/>
    <w:rsid w:val="003B3AA8"/>
    <w:rsid w:val="003D10D4"/>
    <w:rsid w:val="003D2EFA"/>
    <w:rsid w:val="003D7D03"/>
    <w:rsid w:val="003E559D"/>
    <w:rsid w:val="003F0596"/>
    <w:rsid w:val="00405492"/>
    <w:rsid w:val="00405F2B"/>
    <w:rsid w:val="00407F33"/>
    <w:rsid w:val="00417FB9"/>
    <w:rsid w:val="004250E6"/>
    <w:rsid w:val="00432FF3"/>
    <w:rsid w:val="00444922"/>
    <w:rsid w:val="00446EC1"/>
    <w:rsid w:val="00450555"/>
    <w:rsid w:val="004513F9"/>
    <w:rsid w:val="004552B8"/>
    <w:rsid w:val="004558F7"/>
    <w:rsid w:val="00463338"/>
    <w:rsid w:val="004650F9"/>
    <w:rsid w:val="0047439E"/>
    <w:rsid w:val="00492D06"/>
    <w:rsid w:val="004942F5"/>
    <w:rsid w:val="004A17C5"/>
    <w:rsid w:val="004C2FE1"/>
    <w:rsid w:val="004C6140"/>
    <w:rsid w:val="004C618E"/>
    <w:rsid w:val="004D5963"/>
    <w:rsid w:val="004E048B"/>
    <w:rsid w:val="00500F0A"/>
    <w:rsid w:val="00503BD4"/>
    <w:rsid w:val="00507D51"/>
    <w:rsid w:val="00512B6A"/>
    <w:rsid w:val="00516395"/>
    <w:rsid w:val="00532033"/>
    <w:rsid w:val="005320E3"/>
    <w:rsid w:val="00537EDC"/>
    <w:rsid w:val="0055413E"/>
    <w:rsid w:val="00563756"/>
    <w:rsid w:val="00565E83"/>
    <w:rsid w:val="005758BF"/>
    <w:rsid w:val="005903F9"/>
    <w:rsid w:val="00593E21"/>
    <w:rsid w:val="005B13D8"/>
    <w:rsid w:val="005B1B8A"/>
    <w:rsid w:val="005E013E"/>
    <w:rsid w:val="005E2F44"/>
    <w:rsid w:val="005F2D3B"/>
    <w:rsid w:val="005F3D08"/>
    <w:rsid w:val="00612C5D"/>
    <w:rsid w:val="00616403"/>
    <w:rsid w:val="00616EDB"/>
    <w:rsid w:val="00633456"/>
    <w:rsid w:val="006647F3"/>
    <w:rsid w:val="00675CF8"/>
    <w:rsid w:val="0069224B"/>
    <w:rsid w:val="00692C13"/>
    <w:rsid w:val="00693FD1"/>
    <w:rsid w:val="006C4CF6"/>
    <w:rsid w:val="006C7C57"/>
    <w:rsid w:val="006D2D18"/>
    <w:rsid w:val="006E5CDE"/>
    <w:rsid w:val="006F0B2A"/>
    <w:rsid w:val="006F3089"/>
    <w:rsid w:val="006F70F6"/>
    <w:rsid w:val="0072274F"/>
    <w:rsid w:val="007244DF"/>
    <w:rsid w:val="00725451"/>
    <w:rsid w:val="0072706B"/>
    <w:rsid w:val="00733970"/>
    <w:rsid w:val="00733DE7"/>
    <w:rsid w:val="007427C5"/>
    <w:rsid w:val="00745239"/>
    <w:rsid w:val="007510C3"/>
    <w:rsid w:val="007534C7"/>
    <w:rsid w:val="00760148"/>
    <w:rsid w:val="00761E7C"/>
    <w:rsid w:val="00765529"/>
    <w:rsid w:val="00765F93"/>
    <w:rsid w:val="00770C34"/>
    <w:rsid w:val="0077308C"/>
    <w:rsid w:val="0077419B"/>
    <w:rsid w:val="0077479B"/>
    <w:rsid w:val="00775A01"/>
    <w:rsid w:val="00777DF3"/>
    <w:rsid w:val="007876FF"/>
    <w:rsid w:val="007A0BE1"/>
    <w:rsid w:val="007A52EA"/>
    <w:rsid w:val="007B00E6"/>
    <w:rsid w:val="007B2362"/>
    <w:rsid w:val="007B6FDD"/>
    <w:rsid w:val="007E2AFB"/>
    <w:rsid w:val="007E51DC"/>
    <w:rsid w:val="007F0CA5"/>
    <w:rsid w:val="007F32AB"/>
    <w:rsid w:val="0080181E"/>
    <w:rsid w:val="00812CE3"/>
    <w:rsid w:val="008146D6"/>
    <w:rsid w:val="00823834"/>
    <w:rsid w:val="00825AF7"/>
    <w:rsid w:val="0083342B"/>
    <w:rsid w:val="00833F55"/>
    <w:rsid w:val="0083492B"/>
    <w:rsid w:val="0083734C"/>
    <w:rsid w:val="00844379"/>
    <w:rsid w:val="008563D8"/>
    <w:rsid w:val="008614AF"/>
    <w:rsid w:val="0086584F"/>
    <w:rsid w:val="00880C54"/>
    <w:rsid w:val="008835EC"/>
    <w:rsid w:val="00884E54"/>
    <w:rsid w:val="00885974"/>
    <w:rsid w:val="00891EE1"/>
    <w:rsid w:val="0089553A"/>
    <w:rsid w:val="008A0EB5"/>
    <w:rsid w:val="008B00AF"/>
    <w:rsid w:val="008B37AB"/>
    <w:rsid w:val="008C3B1C"/>
    <w:rsid w:val="008C5021"/>
    <w:rsid w:val="008C791D"/>
    <w:rsid w:val="008D27C3"/>
    <w:rsid w:val="008E18C7"/>
    <w:rsid w:val="008E58B8"/>
    <w:rsid w:val="008F0C8F"/>
    <w:rsid w:val="008F3818"/>
    <w:rsid w:val="009029D4"/>
    <w:rsid w:val="00906BDC"/>
    <w:rsid w:val="00917A76"/>
    <w:rsid w:val="00924C84"/>
    <w:rsid w:val="009262A7"/>
    <w:rsid w:val="00932124"/>
    <w:rsid w:val="00933048"/>
    <w:rsid w:val="00946D6D"/>
    <w:rsid w:val="009559C8"/>
    <w:rsid w:val="0096082B"/>
    <w:rsid w:val="00970891"/>
    <w:rsid w:val="00975C3A"/>
    <w:rsid w:val="00991C80"/>
    <w:rsid w:val="00991D7A"/>
    <w:rsid w:val="00992279"/>
    <w:rsid w:val="00995667"/>
    <w:rsid w:val="009A0EB8"/>
    <w:rsid w:val="009A1319"/>
    <w:rsid w:val="009A6808"/>
    <w:rsid w:val="009C406B"/>
    <w:rsid w:val="009C5A16"/>
    <w:rsid w:val="009D3F9B"/>
    <w:rsid w:val="009D6B88"/>
    <w:rsid w:val="009E011D"/>
    <w:rsid w:val="009F4322"/>
    <w:rsid w:val="00A0574E"/>
    <w:rsid w:val="00A103C4"/>
    <w:rsid w:val="00A1284C"/>
    <w:rsid w:val="00A205E7"/>
    <w:rsid w:val="00A516CA"/>
    <w:rsid w:val="00A5242E"/>
    <w:rsid w:val="00A539B7"/>
    <w:rsid w:val="00A65F7C"/>
    <w:rsid w:val="00A7137F"/>
    <w:rsid w:val="00A84B5A"/>
    <w:rsid w:val="00A86023"/>
    <w:rsid w:val="00A95D64"/>
    <w:rsid w:val="00AA1F3B"/>
    <w:rsid w:val="00AA3035"/>
    <w:rsid w:val="00AA4CDB"/>
    <w:rsid w:val="00AB05E9"/>
    <w:rsid w:val="00AB0997"/>
    <w:rsid w:val="00AB520F"/>
    <w:rsid w:val="00AC3989"/>
    <w:rsid w:val="00AC3CB7"/>
    <w:rsid w:val="00AC491B"/>
    <w:rsid w:val="00AD3904"/>
    <w:rsid w:val="00AD3A59"/>
    <w:rsid w:val="00AD6037"/>
    <w:rsid w:val="00AD669A"/>
    <w:rsid w:val="00AE483E"/>
    <w:rsid w:val="00B12E6A"/>
    <w:rsid w:val="00B27E79"/>
    <w:rsid w:val="00B51B50"/>
    <w:rsid w:val="00B60BCD"/>
    <w:rsid w:val="00B70B0E"/>
    <w:rsid w:val="00B72179"/>
    <w:rsid w:val="00B74850"/>
    <w:rsid w:val="00B87138"/>
    <w:rsid w:val="00B9079F"/>
    <w:rsid w:val="00BC27BE"/>
    <w:rsid w:val="00BC47F8"/>
    <w:rsid w:val="00BC603F"/>
    <w:rsid w:val="00BC6BCF"/>
    <w:rsid w:val="00BD1838"/>
    <w:rsid w:val="00C03C5C"/>
    <w:rsid w:val="00C159A6"/>
    <w:rsid w:val="00C20CFC"/>
    <w:rsid w:val="00C252DF"/>
    <w:rsid w:val="00C355D5"/>
    <w:rsid w:val="00C358E5"/>
    <w:rsid w:val="00C410D6"/>
    <w:rsid w:val="00C41C12"/>
    <w:rsid w:val="00C439B2"/>
    <w:rsid w:val="00C4540A"/>
    <w:rsid w:val="00C46423"/>
    <w:rsid w:val="00C46E2E"/>
    <w:rsid w:val="00C64157"/>
    <w:rsid w:val="00C64514"/>
    <w:rsid w:val="00C6766D"/>
    <w:rsid w:val="00C77894"/>
    <w:rsid w:val="00C77D63"/>
    <w:rsid w:val="00CA09F1"/>
    <w:rsid w:val="00CA324F"/>
    <w:rsid w:val="00CA332E"/>
    <w:rsid w:val="00CB3A55"/>
    <w:rsid w:val="00CB4648"/>
    <w:rsid w:val="00CC453B"/>
    <w:rsid w:val="00CC5CA2"/>
    <w:rsid w:val="00CD1FDA"/>
    <w:rsid w:val="00CD6B4E"/>
    <w:rsid w:val="00CE3EB6"/>
    <w:rsid w:val="00CF1BB5"/>
    <w:rsid w:val="00CF1FAB"/>
    <w:rsid w:val="00D00AEA"/>
    <w:rsid w:val="00D0789C"/>
    <w:rsid w:val="00D212F4"/>
    <w:rsid w:val="00D24176"/>
    <w:rsid w:val="00D274D2"/>
    <w:rsid w:val="00D3412C"/>
    <w:rsid w:val="00D34854"/>
    <w:rsid w:val="00D4301E"/>
    <w:rsid w:val="00D442CF"/>
    <w:rsid w:val="00D5092C"/>
    <w:rsid w:val="00D56856"/>
    <w:rsid w:val="00D60B0A"/>
    <w:rsid w:val="00D6313E"/>
    <w:rsid w:val="00D70095"/>
    <w:rsid w:val="00D73373"/>
    <w:rsid w:val="00D808F0"/>
    <w:rsid w:val="00D819C9"/>
    <w:rsid w:val="00D86E40"/>
    <w:rsid w:val="00DA56A3"/>
    <w:rsid w:val="00DB2F5B"/>
    <w:rsid w:val="00DB7335"/>
    <w:rsid w:val="00DC7305"/>
    <w:rsid w:val="00DD5443"/>
    <w:rsid w:val="00DD6F25"/>
    <w:rsid w:val="00DE005A"/>
    <w:rsid w:val="00DE6E49"/>
    <w:rsid w:val="00DF1CDC"/>
    <w:rsid w:val="00E1103C"/>
    <w:rsid w:val="00E15D12"/>
    <w:rsid w:val="00E30DA4"/>
    <w:rsid w:val="00E33EE4"/>
    <w:rsid w:val="00E346F2"/>
    <w:rsid w:val="00E40ED1"/>
    <w:rsid w:val="00E412D9"/>
    <w:rsid w:val="00E41A1D"/>
    <w:rsid w:val="00E41C49"/>
    <w:rsid w:val="00E5631D"/>
    <w:rsid w:val="00E854D5"/>
    <w:rsid w:val="00E960AA"/>
    <w:rsid w:val="00EE55A1"/>
    <w:rsid w:val="00EE5F2A"/>
    <w:rsid w:val="00EF1183"/>
    <w:rsid w:val="00F1190B"/>
    <w:rsid w:val="00F21A35"/>
    <w:rsid w:val="00F2508D"/>
    <w:rsid w:val="00F5558D"/>
    <w:rsid w:val="00F563CE"/>
    <w:rsid w:val="00F64895"/>
    <w:rsid w:val="00F64AB2"/>
    <w:rsid w:val="00F73C32"/>
    <w:rsid w:val="00F73E77"/>
    <w:rsid w:val="00F748FC"/>
    <w:rsid w:val="00F85059"/>
    <w:rsid w:val="00FA054E"/>
    <w:rsid w:val="00FB249C"/>
    <w:rsid w:val="00FB693A"/>
    <w:rsid w:val="00FC1379"/>
    <w:rsid w:val="00FD17CF"/>
    <w:rsid w:val="00FE262B"/>
    <w:rsid w:val="00FF2455"/>
    <w:rsid w:val="00FF6EAB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FAD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4743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743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743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743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439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439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439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439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439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051E9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AC3CB7"/>
    <w:rPr>
      <w:color w:val="808080"/>
    </w:rPr>
  </w:style>
  <w:style w:type="character" w:customStyle="1" w:styleId="tl1">
    <w:name w:val="Štýl1"/>
    <w:basedOn w:val="Predvolenpsmoodseku"/>
    <w:uiPriority w:val="1"/>
    <w:rsid w:val="009D3F9B"/>
    <w:rPr>
      <w:b/>
    </w:rPr>
  </w:style>
  <w:style w:type="character" w:customStyle="1" w:styleId="tl2">
    <w:name w:val="Štýl2"/>
    <w:basedOn w:val="Predvolenpsmoodseku"/>
    <w:uiPriority w:val="1"/>
    <w:rsid w:val="009D3F9B"/>
    <w:rPr>
      <w:rFonts w:ascii="Corbel" w:hAnsi="Corbel"/>
      <w:b/>
      <w:sz w:val="22"/>
    </w:rPr>
  </w:style>
  <w:style w:type="character" w:customStyle="1" w:styleId="tl3">
    <w:name w:val="Štýl3"/>
    <w:basedOn w:val="Predvolenpsmoodseku"/>
    <w:uiPriority w:val="1"/>
    <w:rsid w:val="00E33EE4"/>
    <w:rPr>
      <w:rFonts w:ascii="Corbel" w:hAnsi="Corbel"/>
      <w:b/>
      <w:color w:val="000000" w:themeColor="text1"/>
      <w:sz w:val="22"/>
    </w:rPr>
  </w:style>
  <w:style w:type="character" w:customStyle="1" w:styleId="tl4">
    <w:name w:val="Štýl4"/>
    <w:basedOn w:val="Predvolenpsmoodseku"/>
    <w:uiPriority w:val="1"/>
    <w:rsid w:val="00BC47F8"/>
    <w:rPr>
      <w:rFonts w:ascii="Corbel" w:hAnsi="Corbel"/>
      <w:color w:val="000000" w:themeColor="text1"/>
      <w:sz w:val="18"/>
    </w:rPr>
  </w:style>
  <w:style w:type="character" w:customStyle="1" w:styleId="tl5">
    <w:name w:val="Štýl5"/>
    <w:basedOn w:val="Predvolenpsmoodseku"/>
    <w:uiPriority w:val="1"/>
    <w:rsid w:val="002D6C0D"/>
    <w:rPr>
      <w:rFonts w:ascii="Corbel" w:hAnsi="Corbel"/>
      <w:color w:val="000000" w:themeColor="text1"/>
      <w:sz w:val="22"/>
    </w:rPr>
  </w:style>
  <w:style w:type="character" w:styleId="Hypertextovprepojenie">
    <w:name w:val="Hyperlink"/>
    <w:basedOn w:val="Predvolenpsmoodseku"/>
    <w:uiPriority w:val="99"/>
    <w:unhideWhenUsed/>
    <w:rsid w:val="004E048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E048B"/>
    <w:rPr>
      <w:color w:val="605E5C"/>
      <w:shd w:val="clear" w:color="auto" w:fill="E1DFDD"/>
    </w:rPr>
  </w:style>
  <w:style w:type="paragraph" w:styleId="AdresaHTML">
    <w:name w:val="HTML Address"/>
    <w:basedOn w:val="Normlny"/>
    <w:link w:val="AdresaHTMLChar"/>
    <w:uiPriority w:val="99"/>
    <w:semiHidden/>
    <w:unhideWhenUsed/>
    <w:rsid w:val="0047439E"/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47439E"/>
    <w:rPr>
      <w:rFonts w:ascii="Times New Roman" w:eastAsia="Times New Roman" w:hAnsi="Times New Roman" w:cs="Times New Roman"/>
      <w:i/>
      <w:iCs/>
      <w:szCs w:val="20"/>
    </w:rPr>
  </w:style>
  <w:style w:type="paragraph" w:styleId="Adresanaoblke">
    <w:name w:val="envelope address"/>
    <w:basedOn w:val="Normlny"/>
    <w:uiPriority w:val="99"/>
    <w:semiHidden/>
    <w:unhideWhenUsed/>
    <w:rsid w:val="0047439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Bezriadkovania">
    <w:name w:val="No Spacing"/>
    <w:uiPriority w:val="1"/>
    <w:qFormat/>
    <w:rsid w:val="0047439E"/>
    <w:rPr>
      <w:rFonts w:ascii="Times New Roman" w:eastAsia="Times New Roman" w:hAnsi="Times New Roman" w:cs="Times New Roman"/>
      <w:szCs w:val="20"/>
    </w:rPr>
  </w:style>
  <w:style w:type="paragraph" w:styleId="Bibliografia">
    <w:name w:val="Bibliography"/>
    <w:basedOn w:val="Normlny"/>
    <w:next w:val="Normlny"/>
    <w:uiPriority w:val="37"/>
    <w:semiHidden/>
    <w:unhideWhenUsed/>
    <w:rsid w:val="0047439E"/>
  </w:style>
  <w:style w:type="paragraph" w:styleId="Citcia">
    <w:name w:val="Quote"/>
    <w:basedOn w:val="Normlny"/>
    <w:next w:val="Normlny"/>
    <w:link w:val="CitciaChar"/>
    <w:uiPriority w:val="29"/>
    <w:qFormat/>
    <w:rsid w:val="004743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7439E"/>
    <w:rPr>
      <w:rFonts w:ascii="Times New Roman" w:eastAsia="Times New Roman" w:hAnsi="Times New Roman" w:cs="Times New Roman"/>
      <w:i/>
      <w:iCs/>
      <w:color w:val="404040" w:themeColor="text1" w:themeTint="BF"/>
      <w:szCs w:val="20"/>
    </w:rPr>
  </w:style>
  <w:style w:type="paragraph" w:styleId="slovanzoznam">
    <w:name w:val="List Number"/>
    <w:basedOn w:val="Normlny"/>
    <w:uiPriority w:val="99"/>
    <w:semiHidden/>
    <w:unhideWhenUsed/>
    <w:rsid w:val="0047439E"/>
    <w:pPr>
      <w:numPr>
        <w:numId w:val="6"/>
      </w:numPr>
      <w:contextualSpacing/>
    </w:pPr>
  </w:style>
  <w:style w:type="paragraph" w:styleId="slovanzoznam2">
    <w:name w:val="List Number 2"/>
    <w:basedOn w:val="Normlny"/>
    <w:uiPriority w:val="99"/>
    <w:semiHidden/>
    <w:unhideWhenUsed/>
    <w:rsid w:val="0047439E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unhideWhenUsed/>
    <w:rsid w:val="0047439E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unhideWhenUsed/>
    <w:rsid w:val="0047439E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unhideWhenUsed/>
    <w:rsid w:val="0047439E"/>
    <w:pPr>
      <w:numPr>
        <w:numId w:val="10"/>
      </w:numPr>
      <w:contextualSpacing/>
    </w:pPr>
  </w:style>
  <w:style w:type="paragraph" w:styleId="Dtum">
    <w:name w:val="Date"/>
    <w:basedOn w:val="Normlny"/>
    <w:next w:val="Normlny"/>
    <w:link w:val="DtumChar"/>
    <w:uiPriority w:val="99"/>
    <w:semiHidden/>
    <w:unhideWhenUsed/>
    <w:rsid w:val="0047439E"/>
  </w:style>
  <w:style w:type="character" w:customStyle="1" w:styleId="DtumChar">
    <w:name w:val="Dátum Char"/>
    <w:basedOn w:val="Predvolenpsmoodseku"/>
    <w:link w:val="Dtum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474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7439E"/>
    <w:pPr>
      <w:outlineLvl w:val="9"/>
    </w:pPr>
  </w:style>
  <w:style w:type="paragraph" w:styleId="Hlavikasprvy">
    <w:name w:val="Message Header"/>
    <w:basedOn w:val="Normlny"/>
    <w:link w:val="HlavikasprvyChar"/>
    <w:uiPriority w:val="99"/>
    <w:semiHidden/>
    <w:unhideWhenUsed/>
    <w:rsid w:val="004743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47439E"/>
    <w:rPr>
      <w:rFonts w:asciiTheme="majorHAnsi" w:eastAsiaTheme="majorEastAsia" w:hAnsiTheme="majorHAnsi" w:cstheme="majorBidi"/>
      <w:shd w:val="pct20" w:color="auto" w:fill="auto"/>
    </w:rPr>
  </w:style>
  <w:style w:type="paragraph" w:styleId="Hlavikazoznamucitci">
    <w:name w:val="toa heading"/>
    <w:basedOn w:val="Normlny"/>
    <w:next w:val="Normlny"/>
    <w:uiPriority w:val="99"/>
    <w:semiHidden/>
    <w:unhideWhenUsed/>
    <w:rsid w:val="0047439E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74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74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7439E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439E"/>
    <w:rPr>
      <w:rFonts w:asciiTheme="majorHAnsi" w:eastAsiaTheme="majorEastAsia" w:hAnsiTheme="majorHAnsi" w:cstheme="majorBidi"/>
      <w:color w:val="2F5496" w:themeColor="accent1" w:themeShade="BF"/>
      <w:szCs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439E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439E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4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4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unhideWhenUsed/>
    <w:rsid w:val="0047439E"/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47439E"/>
    <w:pPr>
      <w:ind w:left="240" w:hanging="240"/>
    </w:pPr>
  </w:style>
  <w:style w:type="paragraph" w:styleId="Nadpisregistra">
    <w:name w:val="index heading"/>
    <w:basedOn w:val="Normlny"/>
    <w:next w:val="Register1"/>
    <w:uiPriority w:val="99"/>
    <w:semiHidden/>
    <w:unhideWhenUsed/>
    <w:rsid w:val="0047439E"/>
    <w:rPr>
      <w:rFonts w:asciiTheme="majorHAnsi" w:eastAsiaTheme="majorEastAsia" w:hAnsiTheme="majorHAnsi" w:cstheme="majorBidi"/>
      <w:b/>
      <w:bCs/>
    </w:rPr>
  </w:style>
  <w:style w:type="paragraph" w:styleId="Nzov">
    <w:name w:val="Title"/>
    <w:basedOn w:val="Normlny"/>
    <w:next w:val="Normlny"/>
    <w:link w:val="NzovChar"/>
    <w:uiPriority w:val="10"/>
    <w:qFormat/>
    <w:rsid w:val="004743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74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ywebov">
    <w:name w:val="Normal (Web)"/>
    <w:basedOn w:val="Normlny"/>
    <w:uiPriority w:val="99"/>
    <w:semiHidden/>
    <w:unhideWhenUsed/>
    <w:rsid w:val="0047439E"/>
    <w:rPr>
      <w:szCs w:val="24"/>
    </w:rPr>
  </w:style>
  <w:style w:type="paragraph" w:styleId="Normlnysozarkami">
    <w:name w:val="Normal Indent"/>
    <w:basedOn w:val="Normlny"/>
    <w:uiPriority w:val="99"/>
    <w:semiHidden/>
    <w:unhideWhenUsed/>
    <w:rsid w:val="0047439E"/>
    <w:pPr>
      <w:ind w:left="708"/>
    </w:pPr>
  </w:style>
  <w:style w:type="paragraph" w:styleId="Obsah1">
    <w:name w:val="toc 1"/>
    <w:basedOn w:val="Normlny"/>
    <w:next w:val="Normlny"/>
    <w:autoRedefine/>
    <w:uiPriority w:val="39"/>
    <w:semiHidden/>
    <w:unhideWhenUsed/>
    <w:rsid w:val="0047439E"/>
    <w:pPr>
      <w:spacing w:after="100"/>
    </w:pPr>
  </w:style>
  <w:style w:type="paragraph" w:styleId="Obsah2">
    <w:name w:val="toc 2"/>
    <w:basedOn w:val="Normlny"/>
    <w:next w:val="Normlny"/>
    <w:autoRedefine/>
    <w:uiPriority w:val="39"/>
    <w:semiHidden/>
    <w:unhideWhenUsed/>
    <w:rsid w:val="0047439E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semiHidden/>
    <w:unhideWhenUsed/>
    <w:rsid w:val="0047439E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semiHidden/>
    <w:unhideWhenUsed/>
    <w:rsid w:val="0047439E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semiHidden/>
    <w:unhideWhenUsed/>
    <w:rsid w:val="0047439E"/>
    <w:pPr>
      <w:spacing w:after="100"/>
      <w:ind w:left="960"/>
    </w:pPr>
  </w:style>
  <w:style w:type="paragraph" w:styleId="Obsah6">
    <w:name w:val="toc 6"/>
    <w:basedOn w:val="Normlny"/>
    <w:next w:val="Normlny"/>
    <w:autoRedefine/>
    <w:uiPriority w:val="39"/>
    <w:semiHidden/>
    <w:unhideWhenUsed/>
    <w:rsid w:val="0047439E"/>
    <w:pPr>
      <w:spacing w:after="100"/>
      <w:ind w:left="1200"/>
    </w:pPr>
  </w:style>
  <w:style w:type="paragraph" w:styleId="Obsah7">
    <w:name w:val="toc 7"/>
    <w:basedOn w:val="Normlny"/>
    <w:next w:val="Normlny"/>
    <w:autoRedefine/>
    <w:uiPriority w:val="39"/>
    <w:semiHidden/>
    <w:unhideWhenUsed/>
    <w:rsid w:val="0047439E"/>
    <w:pPr>
      <w:spacing w:after="100"/>
      <w:ind w:left="1440"/>
    </w:pPr>
  </w:style>
  <w:style w:type="paragraph" w:styleId="Obsah8">
    <w:name w:val="toc 8"/>
    <w:basedOn w:val="Normlny"/>
    <w:next w:val="Normlny"/>
    <w:autoRedefine/>
    <w:uiPriority w:val="39"/>
    <w:semiHidden/>
    <w:unhideWhenUsed/>
    <w:rsid w:val="0047439E"/>
    <w:pPr>
      <w:spacing w:after="100"/>
      <w:ind w:left="1680"/>
    </w:pPr>
  </w:style>
  <w:style w:type="paragraph" w:styleId="Obsah9">
    <w:name w:val="toc 9"/>
    <w:basedOn w:val="Normlny"/>
    <w:next w:val="Normlny"/>
    <w:autoRedefine/>
    <w:uiPriority w:val="39"/>
    <w:semiHidden/>
    <w:unhideWhenUsed/>
    <w:rsid w:val="0047439E"/>
    <w:pPr>
      <w:spacing w:after="100"/>
      <w:ind w:left="1920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47439E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47439E"/>
    <w:rPr>
      <w:rFonts w:ascii="Consolas" w:eastAsia="Times New Roman" w:hAnsi="Consolas" w:cs="Times New Roman"/>
      <w:sz w:val="21"/>
      <w:szCs w:val="21"/>
    </w:rPr>
  </w:style>
  <w:style w:type="paragraph" w:styleId="Oslovenie">
    <w:name w:val="Salutation"/>
    <w:basedOn w:val="Normlny"/>
    <w:next w:val="Normlny"/>
    <w:link w:val="OslovenieChar"/>
    <w:uiPriority w:val="99"/>
    <w:semiHidden/>
    <w:unhideWhenUsed/>
    <w:rsid w:val="0047439E"/>
  </w:style>
  <w:style w:type="character" w:customStyle="1" w:styleId="OslovenieChar">
    <w:name w:val="Oslovenie Char"/>
    <w:basedOn w:val="Predvolenpsmoodseku"/>
    <w:link w:val="Oslovenie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Oznaitext">
    <w:name w:val="Block Text"/>
    <w:basedOn w:val="Normlny"/>
    <w:uiPriority w:val="99"/>
    <w:semiHidden/>
    <w:unhideWhenUsed/>
    <w:rsid w:val="0047439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Podpis">
    <w:name w:val="Signature"/>
    <w:basedOn w:val="Normlny"/>
    <w:link w:val="PodpisChar"/>
    <w:uiPriority w:val="99"/>
    <w:semiHidden/>
    <w:unhideWhenUsed/>
    <w:rsid w:val="0047439E"/>
    <w:pPr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odpise-mailu">
    <w:name w:val="E-mail Signature"/>
    <w:basedOn w:val="Normlny"/>
    <w:link w:val="Podpise-mailuChar"/>
    <w:uiPriority w:val="99"/>
    <w:semiHidden/>
    <w:unhideWhenUsed/>
    <w:rsid w:val="0047439E"/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7439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47439E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okraovaniezoznamu">
    <w:name w:val="List Continue"/>
    <w:basedOn w:val="Normlny"/>
    <w:uiPriority w:val="99"/>
    <w:semiHidden/>
    <w:unhideWhenUsed/>
    <w:rsid w:val="0047439E"/>
    <w:pPr>
      <w:spacing w:after="120"/>
      <w:ind w:left="283"/>
      <w:contextualSpacing/>
    </w:pPr>
  </w:style>
  <w:style w:type="paragraph" w:styleId="Pokraovaniezoznamu2">
    <w:name w:val="List Continue 2"/>
    <w:basedOn w:val="Normlny"/>
    <w:uiPriority w:val="99"/>
    <w:semiHidden/>
    <w:unhideWhenUsed/>
    <w:rsid w:val="0047439E"/>
    <w:pPr>
      <w:spacing w:after="120"/>
      <w:ind w:left="566"/>
      <w:contextualSpacing/>
    </w:pPr>
  </w:style>
  <w:style w:type="paragraph" w:styleId="Pokraovaniezoznamu3">
    <w:name w:val="List Continue 3"/>
    <w:basedOn w:val="Normlny"/>
    <w:uiPriority w:val="99"/>
    <w:semiHidden/>
    <w:unhideWhenUsed/>
    <w:rsid w:val="0047439E"/>
    <w:pPr>
      <w:spacing w:after="120"/>
      <w:ind w:left="849"/>
      <w:contextualSpacing/>
    </w:pPr>
  </w:style>
  <w:style w:type="paragraph" w:styleId="Pokraovaniezoznamu4">
    <w:name w:val="List Continue 4"/>
    <w:basedOn w:val="Normlny"/>
    <w:uiPriority w:val="99"/>
    <w:semiHidden/>
    <w:unhideWhenUsed/>
    <w:rsid w:val="0047439E"/>
    <w:pPr>
      <w:spacing w:after="120"/>
      <w:ind w:left="1132"/>
      <w:contextualSpacing/>
    </w:pPr>
  </w:style>
  <w:style w:type="paragraph" w:styleId="Pokraovaniezoznamu5">
    <w:name w:val="List Continue 5"/>
    <w:basedOn w:val="Normlny"/>
    <w:uiPriority w:val="99"/>
    <w:semiHidden/>
    <w:unhideWhenUsed/>
    <w:rsid w:val="0047439E"/>
    <w:pPr>
      <w:spacing w:after="120"/>
      <w:ind w:left="1415"/>
      <w:contextualSpacing/>
    </w:pPr>
  </w:style>
  <w:style w:type="paragraph" w:styleId="Popis">
    <w:name w:val="caption"/>
    <w:basedOn w:val="Normlny"/>
    <w:next w:val="Normlny"/>
    <w:uiPriority w:val="35"/>
    <w:semiHidden/>
    <w:unhideWhenUsed/>
    <w:qFormat/>
    <w:rsid w:val="0047439E"/>
    <w:pPr>
      <w:spacing w:after="200"/>
    </w:pPr>
    <w:rPr>
      <w:i/>
      <w:iCs/>
      <w:color w:val="44546A" w:themeColor="text2"/>
      <w:sz w:val="18"/>
      <w:szCs w:val="18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7439E"/>
    <w:rPr>
      <w:rFonts w:ascii="Consolas" w:hAnsi="Consolas"/>
      <w:sz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7439E"/>
    <w:rPr>
      <w:rFonts w:ascii="Consolas" w:eastAsia="Times New Roman" w:hAnsi="Consolas" w:cs="Times New Roman"/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7439E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743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7439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47439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unhideWhenUsed/>
    <w:rsid w:val="0047439E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4743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unhideWhenUsed/>
    <w:rsid w:val="0047439E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Register2">
    <w:name w:val="index 2"/>
    <w:basedOn w:val="Normlny"/>
    <w:next w:val="Normlny"/>
    <w:autoRedefine/>
    <w:uiPriority w:val="99"/>
    <w:semiHidden/>
    <w:unhideWhenUsed/>
    <w:rsid w:val="0047439E"/>
    <w:pPr>
      <w:ind w:left="480" w:hanging="240"/>
    </w:pPr>
  </w:style>
  <w:style w:type="paragraph" w:styleId="Register3">
    <w:name w:val="index 3"/>
    <w:basedOn w:val="Normlny"/>
    <w:next w:val="Normlny"/>
    <w:autoRedefine/>
    <w:uiPriority w:val="99"/>
    <w:semiHidden/>
    <w:unhideWhenUsed/>
    <w:rsid w:val="0047439E"/>
    <w:pPr>
      <w:ind w:left="720" w:hanging="240"/>
    </w:pPr>
  </w:style>
  <w:style w:type="paragraph" w:styleId="Register4">
    <w:name w:val="index 4"/>
    <w:basedOn w:val="Normlny"/>
    <w:next w:val="Normlny"/>
    <w:autoRedefine/>
    <w:uiPriority w:val="99"/>
    <w:semiHidden/>
    <w:unhideWhenUsed/>
    <w:rsid w:val="0047439E"/>
    <w:pPr>
      <w:ind w:left="960" w:hanging="240"/>
    </w:pPr>
  </w:style>
  <w:style w:type="paragraph" w:styleId="Register5">
    <w:name w:val="index 5"/>
    <w:basedOn w:val="Normlny"/>
    <w:next w:val="Normlny"/>
    <w:autoRedefine/>
    <w:uiPriority w:val="99"/>
    <w:semiHidden/>
    <w:unhideWhenUsed/>
    <w:rsid w:val="0047439E"/>
    <w:pPr>
      <w:ind w:left="1200" w:hanging="240"/>
    </w:pPr>
  </w:style>
  <w:style w:type="paragraph" w:styleId="Register6">
    <w:name w:val="index 6"/>
    <w:basedOn w:val="Normlny"/>
    <w:next w:val="Normlny"/>
    <w:autoRedefine/>
    <w:uiPriority w:val="99"/>
    <w:semiHidden/>
    <w:unhideWhenUsed/>
    <w:rsid w:val="0047439E"/>
    <w:pPr>
      <w:ind w:left="1440" w:hanging="240"/>
    </w:pPr>
  </w:style>
  <w:style w:type="paragraph" w:styleId="Register7">
    <w:name w:val="index 7"/>
    <w:basedOn w:val="Normlny"/>
    <w:next w:val="Normlny"/>
    <w:autoRedefine/>
    <w:uiPriority w:val="99"/>
    <w:semiHidden/>
    <w:unhideWhenUsed/>
    <w:rsid w:val="0047439E"/>
    <w:pPr>
      <w:ind w:left="1680" w:hanging="240"/>
    </w:pPr>
  </w:style>
  <w:style w:type="paragraph" w:styleId="Register8">
    <w:name w:val="index 8"/>
    <w:basedOn w:val="Normlny"/>
    <w:next w:val="Normlny"/>
    <w:autoRedefine/>
    <w:uiPriority w:val="99"/>
    <w:semiHidden/>
    <w:unhideWhenUsed/>
    <w:rsid w:val="0047439E"/>
    <w:pPr>
      <w:ind w:left="1920" w:hanging="240"/>
    </w:pPr>
  </w:style>
  <w:style w:type="paragraph" w:styleId="Register9">
    <w:name w:val="index 9"/>
    <w:basedOn w:val="Normlny"/>
    <w:next w:val="Normlny"/>
    <w:autoRedefine/>
    <w:uiPriority w:val="99"/>
    <w:semiHidden/>
    <w:unhideWhenUsed/>
    <w:rsid w:val="0047439E"/>
    <w:pPr>
      <w:ind w:left="2160" w:hanging="240"/>
    </w:pPr>
  </w:style>
  <w:style w:type="paragraph" w:styleId="Spiatonadresanaoblke">
    <w:name w:val="envelope return"/>
    <w:basedOn w:val="Normlny"/>
    <w:uiPriority w:val="99"/>
    <w:semiHidden/>
    <w:unhideWhenUsed/>
    <w:rsid w:val="0047439E"/>
    <w:rPr>
      <w:rFonts w:asciiTheme="majorHAnsi" w:eastAsiaTheme="majorEastAsia" w:hAnsiTheme="majorHAnsi" w:cstheme="majorBidi"/>
      <w:sz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47439E"/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47439E"/>
    <w:rPr>
      <w:rFonts w:ascii="Segoe UI" w:eastAsia="Times New Roman" w:hAnsi="Segoe UI" w:cs="Segoe UI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43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439E"/>
    <w:rPr>
      <w:rFonts w:ascii="Segoe UI" w:eastAsia="Times New Roman" w:hAnsi="Segoe UI" w:cs="Segoe UI"/>
      <w:sz w:val="18"/>
      <w:szCs w:val="18"/>
    </w:rPr>
  </w:style>
  <w:style w:type="paragraph" w:styleId="Textmakra">
    <w:name w:val="macro"/>
    <w:link w:val="TextmakraChar"/>
    <w:uiPriority w:val="99"/>
    <w:semiHidden/>
    <w:unhideWhenUsed/>
    <w:rsid w:val="004743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 w:cs="Times New Roman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47439E"/>
    <w:rPr>
      <w:rFonts w:ascii="Consolas" w:eastAsia="Times New Roman" w:hAnsi="Consolas"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7439E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7439E"/>
    <w:rPr>
      <w:sz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47439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47439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7439E"/>
    <w:rPr>
      <w:rFonts w:ascii="Times New Roman" w:eastAsia="Times New Roman" w:hAnsi="Times New Roman" w:cs="Times New Roman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7439E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47439E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47439E"/>
    <w:rPr>
      <w:rFonts w:ascii="Times New Roman" w:eastAsia="Times New Roman" w:hAnsi="Times New Roman" w:cs="Times New Roman"/>
      <w:sz w:val="16"/>
      <w:szCs w:val="16"/>
    </w:rPr>
  </w:style>
  <w:style w:type="paragraph" w:styleId="Zver">
    <w:name w:val="Closing"/>
    <w:basedOn w:val="Normlny"/>
    <w:link w:val="ZverChar"/>
    <w:uiPriority w:val="99"/>
    <w:semiHidden/>
    <w:unhideWhenUsed/>
    <w:rsid w:val="0047439E"/>
    <w:pPr>
      <w:ind w:left="4252"/>
    </w:pPr>
  </w:style>
  <w:style w:type="character" w:customStyle="1" w:styleId="ZverChar">
    <w:name w:val="Záver Char"/>
    <w:basedOn w:val="Predvolenpsmoodseku"/>
    <w:link w:val="Zver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oznam">
    <w:name w:val="List"/>
    <w:basedOn w:val="Normlny"/>
    <w:uiPriority w:val="99"/>
    <w:semiHidden/>
    <w:unhideWhenUsed/>
    <w:rsid w:val="0047439E"/>
    <w:pPr>
      <w:ind w:left="283" w:hanging="283"/>
      <w:contextualSpacing/>
    </w:pPr>
  </w:style>
  <w:style w:type="paragraph" w:styleId="Zoznam2">
    <w:name w:val="List 2"/>
    <w:basedOn w:val="Normlny"/>
    <w:uiPriority w:val="99"/>
    <w:semiHidden/>
    <w:unhideWhenUsed/>
    <w:rsid w:val="0047439E"/>
    <w:pPr>
      <w:ind w:left="566" w:hanging="283"/>
      <w:contextualSpacing/>
    </w:pPr>
  </w:style>
  <w:style w:type="paragraph" w:styleId="Zoznam3">
    <w:name w:val="List 3"/>
    <w:basedOn w:val="Normlny"/>
    <w:uiPriority w:val="99"/>
    <w:semiHidden/>
    <w:unhideWhenUsed/>
    <w:rsid w:val="0047439E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unhideWhenUsed/>
    <w:rsid w:val="0047439E"/>
    <w:pPr>
      <w:ind w:left="1132" w:hanging="283"/>
      <w:contextualSpacing/>
    </w:pPr>
  </w:style>
  <w:style w:type="paragraph" w:styleId="Zoznam5">
    <w:name w:val="List 5"/>
    <w:basedOn w:val="Normlny"/>
    <w:uiPriority w:val="99"/>
    <w:semiHidden/>
    <w:unhideWhenUsed/>
    <w:rsid w:val="0047439E"/>
    <w:pPr>
      <w:ind w:left="1415" w:hanging="283"/>
      <w:contextualSpacing/>
    </w:pPr>
  </w:style>
  <w:style w:type="paragraph" w:styleId="Zoznamcitci">
    <w:name w:val="table of authorities"/>
    <w:basedOn w:val="Normlny"/>
    <w:next w:val="Normlny"/>
    <w:uiPriority w:val="99"/>
    <w:semiHidden/>
    <w:unhideWhenUsed/>
    <w:rsid w:val="0047439E"/>
    <w:pPr>
      <w:ind w:left="240" w:hanging="240"/>
    </w:pPr>
  </w:style>
  <w:style w:type="paragraph" w:styleId="Zoznamobrzkov">
    <w:name w:val="table of figures"/>
    <w:basedOn w:val="Normlny"/>
    <w:next w:val="Normlny"/>
    <w:uiPriority w:val="99"/>
    <w:semiHidden/>
    <w:unhideWhenUsed/>
    <w:rsid w:val="0047439E"/>
  </w:style>
  <w:style w:type="paragraph" w:styleId="Zoznamsodrkami">
    <w:name w:val="List Bullet"/>
    <w:basedOn w:val="Normlny"/>
    <w:uiPriority w:val="99"/>
    <w:semiHidden/>
    <w:unhideWhenUsed/>
    <w:rsid w:val="0047439E"/>
    <w:pPr>
      <w:numPr>
        <w:numId w:val="11"/>
      </w:numPr>
      <w:contextualSpacing/>
    </w:pPr>
  </w:style>
  <w:style w:type="paragraph" w:styleId="Zoznamsodrkami2">
    <w:name w:val="List Bullet 2"/>
    <w:basedOn w:val="Normlny"/>
    <w:uiPriority w:val="99"/>
    <w:semiHidden/>
    <w:unhideWhenUsed/>
    <w:rsid w:val="0047439E"/>
    <w:pPr>
      <w:numPr>
        <w:numId w:val="12"/>
      </w:numPr>
      <w:contextualSpacing/>
    </w:pPr>
  </w:style>
  <w:style w:type="paragraph" w:styleId="Zoznamsodrkami3">
    <w:name w:val="List Bullet 3"/>
    <w:basedOn w:val="Normlny"/>
    <w:uiPriority w:val="99"/>
    <w:semiHidden/>
    <w:unhideWhenUsed/>
    <w:rsid w:val="0047439E"/>
    <w:pPr>
      <w:numPr>
        <w:numId w:val="13"/>
      </w:numPr>
      <w:contextualSpacing/>
    </w:pPr>
  </w:style>
  <w:style w:type="paragraph" w:styleId="Zoznamsodrkami4">
    <w:name w:val="List Bullet 4"/>
    <w:basedOn w:val="Normlny"/>
    <w:uiPriority w:val="99"/>
    <w:semiHidden/>
    <w:unhideWhenUsed/>
    <w:rsid w:val="0047439E"/>
    <w:pPr>
      <w:numPr>
        <w:numId w:val="14"/>
      </w:numPr>
      <w:contextualSpacing/>
    </w:pPr>
  </w:style>
  <w:style w:type="paragraph" w:styleId="Zoznamsodrkami5">
    <w:name w:val="List Bullet 5"/>
    <w:basedOn w:val="Normlny"/>
    <w:uiPriority w:val="99"/>
    <w:semiHidden/>
    <w:unhideWhenUsed/>
    <w:rsid w:val="0047439E"/>
    <w:pPr>
      <w:numPr>
        <w:numId w:val="15"/>
      </w:numPr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7439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7439E"/>
    <w:rPr>
      <w:rFonts w:ascii="Times New Roman" w:eastAsia="Times New Roman" w:hAnsi="Times New Roman" w:cs="Times New Roman"/>
      <w:i/>
      <w:iCs/>
      <w:color w:val="4472C4" w:themeColor="accent1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789C"/>
    <w:rPr>
      <w:vertAlign w:val="superscript"/>
    </w:rPr>
  </w:style>
  <w:style w:type="character" w:customStyle="1" w:styleId="tl6">
    <w:name w:val="Štýl6"/>
    <w:basedOn w:val="Predvolenpsmoodseku"/>
    <w:uiPriority w:val="1"/>
    <w:rsid w:val="00A95D64"/>
    <w:rPr>
      <w:rFonts w:ascii="Corbel" w:hAnsi="Corbel"/>
      <w:b/>
      <w:sz w:val="22"/>
    </w:rPr>
  </w:style>
  <w:style w:type="character" w:customStyle="1" w:styleId="tl7">
    <w:name w:val="Štýl7"/>
    <w:basedOn w:val="Hypertextovprepojenie"/>
    <w:uiPriority w:val="1"/>
    <w:rsid w:val="00A95D64"/>
    <w:rPr>
      <w:rFonts w:ascii="Corbel" w:hAnsi="Corbel"/>
      <w:b/>
      <w:color w:val="0563C1" w:themeColor="hyperlink"/>
      <w:sz w:val="22"/>
      <w:u w:val="single"/>
    </w:rPr>
  </w:style>
  <w:style w:type="character" w:customStyle="1" w:styleId="Corbel10plain">
    <w:name w:val="Corbel 10 plain"/>
    <w:basedOn w:val="Predvolenpsmoodseku"/>
    <w:uiPriority w:val="1"/>
    <w:qFormat/>
    <w:rsid w:val="00975C3A"/>
    <w:rPr>
      <w:rFonts w:ascii="Corbel" w:hAnsi="Corbel"/>
      <w:sz w:val="20"/>
      <w:lang w:val="sk-SK"/>
      <w14:numForm w14:val="lining"/>
    </w:rPr>
  </w:style>
  <w:style w:type="character" w:customStyle="1" w:styleId="Corbel10bold">
    <w:name w:val="Corbel 10 bold"/>
    <w:basedOn w:val="Predvolenpsmoodseku"/>
    <w:uiPriority w:val="1"/>
    <w:qFormat/>
    <w:rsid w:val="00975C3A"/>
    <w:rPr>
      <w:rFonts w:ascii="Corbel" w:hAnsi="Corbel"/>
      <w:b/>
      <w:sz w:val="20"/>
      <w:lang w:val="sk-SK"/>
      <w14:numForm w14:val="lining"/>
    </w:rPr>
  </w:style>
  <w:style w:type="character" w:customStyle="1" w:styleId="tl8">
    <w:name w:val="Štýl8"/>
    <w:basedOn w:val="Hypertextovprepojenie"/>
    <w:uiPriority w:val="1"/>
    <w:rsid w:val="00E960AA"/>
    <w:rPr>
      <w:rFonts w:ascii="Corbel" w:hAnsi="Corbel"/>
      <w:b/>
      <w:color w:val="0563C1" w:themeColor="hyperlink"/>
      <w:sz w:val="20"/>
      <w:u w:val="single"/>
    </w:rPr>
  </w:style>
  <w:style w:type="character" w:customStyle="1" w:styleId="Corbel10boldhypertext">
    <w:name w:val="Corbel 10 bold hypertext"/>
    <w:basedOn w:val="tl8"/>
    <w:uiPriority w:val="1"/>
    <w:qFormat/>
    <w:rsid w:val="00975C3A"/>
    <w:rPr>
      <w:rFonts w:ascii="Corbel" w:hAnsi="Corbel"/>
      <w:b/>
      <w:color w:val="0563C1" w:themeColor="hyperlink"/>
      <w:sz w:val="20"/>
      <w:u w:val="single"/>
      <w:lang w:val="sk-SK"/>
      <w14:numForm w14:val="lining"/>
    </w:rPr>
  </w:style>
  <w:style w:type="character" w:customStyle="1" w:styleId="Corbel9plain">
    <w:name w:val="Corbel 9 plain"/>
    <w:basedOn w:val="Predvolenpsmoodseku"/>
    <w:uiPriority w:val="1"/>
    <w:qFormat/>
    <w:rsid w:val="00E30DA4"/>
    <w:rPr>
      <w:rFonts w:ascii="Corbel" w:hAnsi="Corbel"/>
      <w:color w:val="auto"/>
      <w:sz w:val="18"/>
      <w:lang w:val="sk-SK"/>
      <w14:numForm w14:val="lining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A52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25341603811735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kova3\AppData\Local\Temp\Temp7_&#352;abl&#243;ny%20VP%201_2023%20Px.zip\&#352;abl&#243;ny%20VP%201_2023%20Px\VP%201_2023%20P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1AB6BA27FB455A8412DF2223EC10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42D00E-2EBF-4639-902A-BC300266894D}"/>
      </w:docPartPr>
      <w:docPartBody>
        <w:p w:rsidR="006771E2" w:rsidRDefault="003567AA" w:rsidP="003567AA">
          <w:pPr>
            <w:pStyle w:val="F21AB6BA27FB455A8412DF2223EC10A11"/>
          </w:pPr>
          <w:r w:rsidRPr="00417FB9">
            <w:rPr>
              <w:rStyle w:val="Zstupntext"/>
              <w:rFonts w:ascii="Corbel" w:eastAsiaTheme="minorHAnsi" w:hAnsi="Corbel"/>
              <w:b/>
              <w:caps/>
              <w:color w:val="FF0000"/>
              <w:sz w:val="20"/>
              <w14:numForm w14:val="lining"/>
            </w:rPr>
            <w:t>Vyberte</w:t>
          </w:r>
        </w:p>
      </w:docPartBody>
    </w:docPart>
    <w:docPart>
      <w:docPartPr>
        <w:name w:val="9EAD4D2FE3E04769AEFAFB3DCA2383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4D5DC1-C0DA-41F1-B154-B0E6246B3614}"/>
      </w:docPartPr>
      <w:docPartBody>
        <w:p w:rsidR="006771E2" w:rsidRDefault="003567AA" w:rsidP="003567AA">
          <w:pPr>
            <w:pStyle w:val="9EAD4D2FE3E04769AEFAFB3DCA2383AC1"/>
          </w:pPr>
          <w:r w:rsidRPr="00417FB9">
            <w:rPr>
              <w:rStyle w:val="Zstupntext"/>
              <w:rFonts w:ascii="Corbel" w:hAnsi="Corbel"/>
              <w:b/>
              <w:caps/>
              <w:color w:val="FF0000"/>
              <w:sz w:val="20"/>
              <w14:numForm w14:val="lining"/>
            </w:rPr>
            <w:t>Vyberte</w:t>
          </w:r>
        </w:p>
      </w:docPartBody>
    </w:docPart>
    <w:docPart>
      <w:docPartPr>
        <w:name w:val="DFAB3B4CDCC548A8973F50BA256D11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650799-4B41-4BFD-A1FA-B9510F66C7B1}"/>
      </w:docPartPr>
      <w:docPartBody>
        <w:p w:rsidR="006771E2" w:rsidRDefault="003567AA" w:rsidP="003567AA">
          <w:pPr>
            <w:pStyle w:val="DFAB3B4CDCC548A8973F50BA256D11811"/>
          </w:pPr>
          <w:r w:rsidRPr="00417FB9">
            <w:rPr>
              <w:rStyle w:val="Zstupntext"/>
              <w:rFonts w:ascii="Corbel" w:hAnsi="Corbel"/>
              <w:b/>
              <w:caps/>
              <w:color w:val="FF0000"/>
              <w:sz w:val="20"/>
              <w14:numForm w14:val="lining"/>
            </w:rPr>
            <w:t>Vyberte</w:t>
          </w:r>
        </w:p>
      </w:docPartBody>
    </w:docPart>
    <w:docPart>
      <w:docPartPr>
        <w:name w:val="741A2CBFD23B4F1788B19D201C2D0F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85B4B9-FED1-421D-A54F-62F731AABB4C}"/>
      </w:docPartPr>
      <w:docPartBody>
        <w:p w:rsidR="0005277B" w:rsidRDefault="000F1573" w:rsidP="000F1573">
          <w:pPr>
            <w:pStyle w:val="741A2CBFD23B4F1788B19D201C2D0F6D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Vyberte</w:t>
          </w:r>
        </w:p>
      </w:docPartBody>
    </w:docPart>
    <w:docPart>
      <w:docPartPr>
        <w:name w:val="26C7AD6BE4DB4FADACCE80FF3EF419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3B9A97-A5B6-49E4-B70F-F0E696306B10}"/>
      </w:docPartPr>
      <w:docPartBody>
        <w:p w:rsidR="0005277B" w:rsidRDefault="000F1573" w:rsidP="000F1573">
          <w:pPr>
            <w:pStyle w:val="26C7AD6BE4DB4FADACCE80FF3EF419F8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Vpíšte meno a priezvisko</w:t>
          </w:r>
        </w:p>
      </w:docPartBody>
    </w:docPart>
    <w:docPart>
      <w:docPartPr>
        <w:name w:val="5800387DA2DF4C938ABFA65AA001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756D4C-EBD1-4C33-8A77-E2E056FA5148}"/>
      </w:docPartPr>
      <w:docPartBody>
        <w:p w:rsidR="0005277B" w:rsidRDefault="000F1573" w:rsidP="000F1573">
          <w:pPr>
            <w:pStyle w:val="5800387DA2DF4C938ABFA65AA00193D6"/>
          </w:pPr>
          <w:r w:rsidRPr="00EE28AC">
            <w:rPr>
              <w:rStyle w:val="Zstupntext"/>
              <w:rFonts w:ascii="Corbel" w:eastAsiaTheme="minorHAnsi" w:hAnsi="Corbel"/>
              <w:b/>
              <w:caps/>
              <w:color w:val="156082" w:themeColor="accent1"/>
              <w:sz w:val="20"/>
              <w14:numForm w14:val="lining"/>
            </w:rPr>
            <w:t>Vyberte</w:t>
          </w:r>
        </w:p>
      </w:docPartBody>
    </w:docPart>
    <w:docPart>
      <w:docPartPr>
        <w:name w:val="C039BD2C1DDB4F238F03511441AC4F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4DC63B-6E27-4E05-8767-F0432E864DF1}"/>
      </w:docPartPr>
      <w:docPartBody>
        <w:p w:rsidR="0030029F" w:rsidRDefault="00AE0AA5" w:rsidP="00AE0AA5">
          <w:pPr>
            <w:pStyle w:val="C039BD2C1DDB4F238F03511441AC4F13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18"/>
              <w:szCs w:val="18"/>
            </w:rPr>
            <w:t>Vpíše</w:t>
          </w: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18"/>
              <w:szCs w:val="18"/>
              <w14:numForm w14:val="lining"/>
            </w:rPr>
            <w:t xml:space="preserve"> dekanát</w:t>
          </w:r>
        </w:p>
      </w:docPartBody>
    </w:docPart>
    <w:docPart>
      <w:docPartPr>
        <w:name w:val="AD568096968C4E6582329C6B783A97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2D9653-10C7-4AC6-BEA5-21C0CB7BA554}"/>
      </w:docPartPr>
      <w:docPartBody>
        <w:p w:rsidR="005D7DEB" w:rsidRDefault="00C44AE7" w:rsidP="00C44AE7">
          <w:pPr>
            <w:pStyle w:val="AD568096968C4E6582329C6B783A9722"/>
          </w:pPr>
          <w:r w:rsidRPr="00EE28AC">
            <w:rPr>
              <w:rStyle w:val="Zstupntext"/>
              <w:rFonts w:ascii="Corbel" w:eastAsiaTheme="minorHAnsi" w:hAnsi="Corbel"/>
              <w:b/>
              <w:color w:val="156082" w:themeColor="accent1"/>
              <w:sz w:val="20"/>
              <w14:numForm w14:val="lining"/>
            </w:rPr>
            <w:t>VYBERTE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7AA"/>
    <w:rsid w:val="0005277B"/>
    <w:rsid w:val="000F1573"/>
    <w:rsid w:val="00152804"/>
    <w:rsid w:val="001F3877"/>
    <w:rsid w:val="00292014"/>
    <w:rsid w:val="0030029F"/>
    <w:rsid w:val="003567AA"/>
    <w:rsid w:val="00444922"/>
    <w:rsid w:val="005D7DEB"/>
    <w:rsid w:val="006771E2"/>
    <w:rsid w:val="006948BE"/>
    <w:rsid w:val="00741BD2"/>
    <w:rsid w:val="007B00E6"/>
    <w:rsid w:val="008146D6"/>
    <w:rsid w:val="008B607A"/>
    <w:rsid w:val="00AE0AA5"/>
    <w:rsid w:val="00BB6ACC"/>
    <w:rsid w:val="00C4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44AE7"/>
    <w:rPr>
      <w:color w:val="808080"/>
    </w:rPr>
  </w:style>
  <w:style w:type="paragraph" w:customStyle="1" w:styleId="F21AB6BA27FB455A8412DF2223EC10A11">
    <w:name w:val="F21AB6BA27FB455A8412DF2223EC10A11"/>
    <w:rsid w:val="003567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EAD4D2FE3E04769AEFAFB3DCA2383AC1">
    <w:name w:val="9EAD4D2FE3E04769AEFAFB3DCA2383AC1"/>
    <w:rsid w:val="003567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FAB3B4CDCC548A8973F50BA256D11811">
    <w:name w:val="DFAB3B4CDCC548A8973F50BA256D11811"/>
    <w:rsid w:val="003567A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41A2CBFD23B4F1788B19D201C2D0F6D">
    <w:name w:val="741A2CBFD23B4F1788B19D201C2D0F6D"/>
    <w:rsid w:val="000F1573"/>
  </w:style>
  <w:style w:type="paragraph" w:customStyle="1" w:styleId="26C7AD6BE4DB4FADACCE80FF3EF419F8">
    <w:name w:val="26C7AD6BE4DB4FADACCE80FF3EF419F8"/>
    <w:rsid w:val="000F1573"/>
  </w:style>
  <w:style w:type="paragraph" w:customStyle="1" w:styleId="5800387DA2DF4C938ABFA65AA00193D6">
    <w:name w:val="5800387DA2DF4C938ABFA65AA00193D6"/>
    <w:rsid w:val="000F1573"/>
  </w:style>
  <w:style w:type="paragraph" w:customStyle="1" w:styleId="C039BD2C1DDB4F238F03511441AC4F13">
    <w:name w:val="C039BD2C1DDB4F238F03511441AC4F13"/>
    <w:rsid w:val="00AE0AA5"/>
  </w:style>
  <w:style w:type="paragraph" w:customStyle="1" w:styleId="AD568096968C4E6582329C6B783A9722">
    <w:name w:val="AD568096968C4E6582329C6B783A9722"/>
    <w:rsid w:val="00C44AE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VP 1_2023 P3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2023-08-01T13:44:00Z</dcterms:created>
  <dcterms:modified xsi:type="dcterms:W3CDTF">2026-08-19T06:55:00Z</dcterms:modified>
</cp:coreProperties>
</file>