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B2AEA" w14:textId="1963FBC0" w:rsidR="004D7C66" w:rsidRPr="00A07028" w:rsidRDefault="004D7C66" w:rsidP="00A90D7A">
      <w:pPr>
        <w:spacing w:line="360" w:lineRule="auto"/>
        <w:ind w:left="1701" w:firstLine="567"/>
        <w:rPr>
          <w:rFonts w:ascii="Corbel" w:hAnsi="Corbel"/>
          <w:b/>
          <w:sz w:val="28"/>
          <w:szCs w:val="28"/>
          <w14:numForm w14:val="lining"/>
        </w:rPr>
      </w:pPr>
      <w:r w:rsidRPr="00A07028">
        <w:rPr>
          <w:rFonts w:ascii="Corbel" w:hAnsi="Corbel"/>
          <w:b/>
          <w:sz w:val="28"/>
          <w:szCs w:val="28"/>
          <w14:numForm w14:val="lining"/>
        </w:rPr>
        <w:t>PRIHLÁŠKA NA ZÁVEREČNÚ PRÁCU</w:t>
      </w:r>
    </w:p>
    <w:p w14:paraId="2FF6405B" w14:textId="77777777" w:rsidR="00A90D7A" w:rsidRPr="005D5F38" w:rsidRDefault="00A90D7A" w:rsidP="004D7C66">
      <w:pPr>
        <w:spacing w:line="360" w:lineRule="auto"/>
        <w:jc w:val="center"/>
        <w:rPr>
          <w:rFonts w:ascii="Corbel" w:hAnsi="Corbel"/>
          <w:b/>
          <w14:numForm w14:val="lining"/>
        </w:rPr>
      </w:pPr>
    </w:p>
    <w:p w14:paraId="1821F7B4" w14:textId="77777777" w:rsidR="00F12CFF" w:rsidRPr="005D5F38" w:rsidRDefault="00F12CFF" w:rsidP="001428D7">
      <w:pPr>
        <w:spacing w:line="360" w:lineRule="auto"/>
        <w:rPr>
          <w:rFonts w:ascii="Corbel" w:hAnsi="Corbel"/>
          <w:b/>
          <w14:numForm w14:val="lining"/>
        </w:rPr>
      </w:pPr>
    </w:p>
    <w:p w14:paraId="4AE0744D" w14:textId="2DF04A06" w:rsidR="00932124" w:rsidRPr="005D5F38" w:rsidRDefault="00E709B3" w:rsidP="00E3640B">
      <w:pPr>
        <w:spacing w:line="480" w:lineRule="auto"/>
        <w:rPr>
          <w:rFonts w:ascii="Corbel" w:hAnsi="Corbel"/>
          <w:b/>
          <w14:numForm w14:val="lining"/>
        </w:rPr>
      </w:pPr>
      <w:r w:rsidRPr="005D5F38">
        <w:rPr>
          <w:rFonts w:ascii="Corbel" w:hAnsi="Corbel"/>
          <w:b/>
          <w14:numForm w14:val="lining"/>
        </w:rPr>
        <w:t xml:space="preserve">Meno a priezvisko študenta: </w:t>
      </w:r>
    </w:p>
    <w:p w14:paraId="211D7B8F" w14:textId="715B5751" w:rsidR="00E709B3" w:rsidRPr="005D5F38" w:rsidRDefault="00E709B3" w:rsidP="00E3640B">
      <w:pPr>
        <w:spacing w:line="480" w:lineRule="auto"/>
        <w:rPr>
          <w:rFonts w:ascii="Corbel" w:hAnsi="Corbel"/>
          <w:b/>
          <w14:numForm w14:val="lining"/>
        </w:rPr>
      </w:pPr>
      <w:r w:rsidRPr="005D5F38">
        <w:rPr>
          <w:rFonts w:ascii="Corbel" w:hAnsi="Corbel"/>
          <w:b/>
          <w14:numForm w14:val="lining"/>
        </w:rPr>
        <w:t>Študijný program:</w:t>
      </w:r>
      <w:r w:rsidR="0056045F" w:rsidRPr="005D5F38">
        <w:rPr>
          <w:rFonts w:ascii="Corbel" w:hAnsi="Corbel"/>
          <w:b/>
          <w14:numForm w14:val="lining"/>
        </w:rPr>
        <w:t xml:space="preserve"> </w:t>
      </w:r>
    </w:p>
    <w:p w14:paraId="6BCC9E95" w14:textId="30A76F6F" w:rsidR="00E709B3" w:rsidRPr="005D5F38" w:rsidRDefault="00E709B3" w:rsidP="00E3640B">
      <w:pPr>
        <w:spacing w:line="480" w:lineRule="auto"/>
        <w:rPr>
          <w:rFonts w:ascii="Corbel" w:hAnsi="Corbel"/>
          <w:bCs/>
          <w14:numForm w14:val="lining"/>
        </w:rPr>
      </w:pPr>
      <w:r w:rsidRPr="005D5F38">
        <w:rPr>
          <w:rFonts w:ascii="Corbel" w:hAnsi="Corbel"/>
          <w:b/>
          <w14:numForm w14:val="lining"/>
        </w:rPr>
        <w:t xml:space="preserve">Stupeň štúdia: </w:t>
      </w:r>
      <w:r w:rsidRPr="005D5F38">
        <w:rPr>
          <w:rFonts w:ascii="Corbel" w:hAnsi="Corbel"/>
          <w:bCs/>
          <w14:numForm w14:val="lining"/>
        </w:rPr>
        <w:t>bakalárske</w:t>
      </w:r>
      <w:r w:rsidR="001D26FA" w:rsidRPr="005D5F38">
        <w:rPr>
          <w:rFonts w:ascii="Corbel" w:hAnsi="Corbel"/>
          <w:bCs/>
          <w14:numForm w14:val="lining"/>
        </w:rPr>
        <w:t xml:space="preserve"> </w:t>
      </w:r>
      <w:r w:rsidRPr="005D5F38">
        <w:rPr>
          <w:rFonts w:ascii="Corbel" w:hAnsi="Corbel"/>
          <w:bCs/>
          <w14:numForm w14:val="lining"/>
        </w:rPr>
        <w:t>/</w:t>
      </w:r>
      <w:r w:rsidR="001D26FA" w:rsidRPr="005D5F38">
        <w:rPr>
          <w:rFonts w:ascii="Corbel" w:hAnsi="Corbel"/>
          <w:bCs/>
          <w14:numForm w14:val="lining"/>
        </w:rPr>
        <w:t xml:space="preserve"> </w:t>
      </w:r>
      <w:r w:rsidRPr="005D5F38">
        <w:rPr>
          <w:rFonts w:ascii="Corbel" w:hAnsi="Corbel"/>
          <w:bCs/>
          <w14:numForm w14:val="lining"/>
        </w:rPr>
        <w:t>magisterské*</w:t>
      </w:r>
    </w:p>
    <w:p w14:paraId="6A301D76" w14:textId="77777777" w:rsidR="00B875FF" w:rsidRDefault="00B875FF" w:rsidP="00E3640B">
      <w:pPr>
        <w:spacing w:line="480" w:lineRule="auto"/>
        <w:rPr>
          <w:rFonts w:ascii="Corbel" w:hAnsi="Corbel"/>
          <w:b/>
          <w14:numForm w14:val="lining"/>
        </w:rPr>
      </w:pPr>
    </w:p>
    <w:p w14:paraId="1A1C1B75" w14:textId="6FA6B9BB" w:rsidR="001428D7" w:rsidRPr="005D5F38" w:rsidRDefault="001428D7" w:rsidP="00B875FF">
      <w:pPr>
        <w:spacing w:line="600" w:lineRule="auto"/>
        <w:rPr>
          <w:rFonts w:ascii="Corbel" w:hAnsi="Corbel"/>
          <w:b/>
          <w14:numForm w14:val="lining"/>
        </w:rPr>
      </w:pPr>
      <w:r w:rsidRPr="005D5F38">
        <w:rPr>
          <w:rFonts w:ascii="Corbel" w:hAnsi="Corbel"/>
          <w:b/>
          <w14:numForm w14:val="lining"/>
        </w:rPr>
        <w:t xml:space="preserve">Meno školiteľa: </w:t>
      </w:r>
    </w:p>
    <w:p w14:paraId="5D6FC62B" w14:textId="62D25E57" w:rsidR="001428D7" w:rsidRPr="005D5F38" w:rsidRDefault="001428D7" w:rsidP="00B875FF">
      <w:pPr>
        <w:spacing w:line="600" w:lineRule="auto"/>
        <w:rPr>
          <w:rFonts w:ascii="Corbel" w:hAnsi="Corbel"/>
          <w:b/>
          <w14:numForm w14:val="lining"/>
        </w:rPr>
      </w:pPr>
      <w:r w:rsidRPr="005D5F38">
        <w:rPr>
          <w:rFonts w:ascii="Corbel" w:hAnsi="Corbel"/>
          <w:b/>
          <w14:numForm w14:val="lining"/>
        </w:rPr>
        <w:t>Názov práce v slovenčine:</w:t>
      </w:r>
      <w:r w:rsidR="001361AD" w:rsidRPr="005D5F38">
        <w:rPr>
          <w:rFonts w:ascii="Corbel" w:hAnsi="Corbel" w:cs="Times-Roman"/>
          <w:szCs w:val="24"/>
          <w14:numForm w14:val="lining"/>
        </w:rPr>
        <w:t xml:space="preserve"> </w:t>
      </w:r>
    </w:p>
    <w:p w14:paraId="2412496C" w14:textId="316BC45A" w:rsidR="001428D7" w:rsidRPr="005D5F38" w:rsidRDefault="001428D7" w:rsidP="00B875FF">
      <w:pPr>
        <w:spacing w:line="600" w:lineRule="auto"/>
        <w:rPr>
          <w:rFonts w:ascii="Corbel" w:hAnsi="Corbel"/>
          <w:b/>
          <w14:numForm w14:val="lining"/>
        </w:rPr>
      </w:pPr>
      <w:r w:rsidRPr="005D5F38">
        <w:rPr>
          <w:rFonts w:ascii="Corbel" w:hAnsi="Corbel"/>
          <w:b/>
          <w14:numForm w14:val="lining"/>
        </w:rPr>
        <w:t>Názov práce v angličtine:</w:t>
      </w:r>
      <w:r w:rsidR="001361AD" w:rsidRPr="005D5F38">
        <w:rPr>
          <w:rFonts w:ascii="Corbel" w:hAnsi="Corbel"/>
          <w:b/>
          <w14:numForm w14:val="lining"/>
        </w:rPr>
        <w:t xml:space="preserve"> </w:t>
      </w:r>
    </w:p>
    <w:p w14:paraId="67E70638" w14:textId="77777777" w:rsidR="000F7FF6" w:rsidRPr="005D5F38" w:rsidRDefault="000F7FF6" w:rsidP="00B875FF">
      <w:pPr>
        <w:spacing w:line="600" w:lineRule="auto"/>
        <w:rPr>
          <w:rFonts w:ascii="Corbel" w:hAnsi="Corbel"/>
          <w:b/>
          <w14:numForm w14:val="lining"/>
        </w:rPr>
      </w:pPr>
    </w:p>
    <w:p w14:paraId="4B2F95FB" w14:textId="3B72E60F" w:rsidR="001428D7" w:rsidRPr="005D5F38" w:rsidRDefault="001428D7" w:rsidP="00B875FF">
      <w:pPr>
        <w:spacing w:line="600" w:lineRule="auto"/>
        <w:rPr>
          <w:rFonts w:ascii="Corbel" w:hAnsi="Corbel"/>
          <w:b/>
          <w14:numForm w14:val="lining"/>
        </w:rPr>
      </w:pPr>
      <w:r w:rsidRPr="005D5F38">
        <w:rPr>
          <w:rFonts w:ascii="Corbel" w:hAnsi="Corbel"/>
          <w:b/>
          <w14:numForm w14:val="lining"/>
        </w:rPr>
        <w:t>Cieľ práce</w:t>
      </w:r>
      <w:r w:rsidR="000F7FF6" w:rsidRPr="005D5F38">
        <w:rPr>
          <w:rFonts w:ascii="Corbel" w:hAnsi="Corbel"/>
          <w:b/>
          <w14:numForm w14:val="lining"/>
        </w:rPr>
        <w:t xml:space="preserve"> (Anotácia)</w:t>
      </w:r>
      <w:r w:rsidRPr="005D5F38">
        <w:rPr>
          <w:rFonts w:ascii="Corbel" w:hAnsi="Corbel"/>
          <w:b/>
          <w14:numForm w14:val="lining"/>
        </w:rPr>
        <w:t>:</w:t>
      </w:r>
    </w:p>
    <w:p w14:paraId="21F0F2E3" w14:textId="77777777" w:rsidR="00602B48" w:rsidRPr="005D5F38" w:rsidRDefault="00602B48" w:rsidP="00932124">
      <w:pPr>
        <w:rPr>
          <w:rFonts w:ascii="Corbel" w:hAnsi="Corbel"/>
          <w14:numForm w14:val="lining"/>
        </w:rPr>
      </w:pPr>
    </w:p>
    <w:p w14:paraId="0E44A805" w14:textId="77777777" w:rsidR="009C537B" w:rsidRPr="005D5F38" w:rsidRDefault="009C537B" w:rsidP="00932124">
      <w:pPr>
        <w:rPr>
          <w:rFonts w:ascii="Corbel" w:hAnsi="Corbel"/>
          <w14:numForm w14:val="lining"/>
        </w:rPr>
      </w:pPr>
    </w:p>
    <w:p w14:paraId="551DFE50" w14:textId="77777777" w:rsidR="00B875FF" w:rsidRDefault="00B875FF" w:rsidP="00932124">
      <w:pPr>
        <w:rPr>
          <w:rFonts w:ascii="Corbel" w:hAnsi="Corbel"/>
          <w14:numForm w14:val="lining"/>
        </w:rPr>
      </w:pPr>
    </w:p>
    <w:p w14:paraId="20D47B85" w14:textId="77777777" w:rsidR="00B875FF" w:rsidRDefault="00B875FF" w:rsidP="00932124">
      <w:pPr>
        <w:rPr>
          <w:rFonts w:ascii="Corbel" w:hAnsi="Corbel"/>
          <w14:numForm w14:val="lining"/>
        </w:rPr>
      </w:pPr>
    </w:p>
    <w:p w14:paraId="6F83949C" w14:textId="7AB22F7B" w:rsidR="00CF5892" w:rsidRPr="005D5F38" w:rsidRDefault="00A067B7" w:rsidP="00932124">
      <w:pPr>
        <w:rPr>
          <w:rFonts w:ascii="Corbel" w:hAnsi="Corbel"/>
          <w14:numForm w14:val="lining"/>
        </w:rPr>
      </w:pPr>
      <w:r w:rsidRPr="005D5F38">
        <w:rPr>
          <w:rFonts w:ascii="Corbel" w:hAnsi="Corbel"/>
          <w14:numForm w14:val="lining"/>
        </w:rPr>
        <w:t xml:space="preserve">V prípade magisterského štúdia uveďte prosím aj </w:t>
      </w:r>
      <w:r w:rsidRPr="005D5F38">
        <w:rPr>
          <w:rFonts w:ascii="Corbel" w:hAnsi="Corbel"/>
          <w:b/>
          <w14:numForm w14:val="lining"/>
        </w:rPr>
        <w:t>tému svojej obhájenej bakalárskej práce</w:t>
      </w:r>
      <w:r w:rsidRPr="005D5F38">
        <w:rPr>
          <w:rFonts w:ascii="Corbel" w:hAnsi="Corbel"/>
          <w14:numForm w14:val="lining"/>
        </w:rPr>
        <w:t>:</w:t>
      </w:r>
      <w:r w:rsidR="001361AD" w:rsidRPr="005D5F38">
        <w:rPr>
          <w:rFonts w:ascii="Corbel" w:hAnsi="Corbel"/>
          <w14:numForm w14:val="lining"/>
        </w:rPr>
        <w:t xml:space="preserve">  </w:t>
      </w:r>
    </w:p>
    <w:p w14:paraId="049D02B3" w14:textId="58618F11" w:rsidR="001361AD" w:rsidRPr="005D5F38" w:rsidRDefault="001361AD" w:rsidP="00932124">
      <w:pPr>
        <w:rPr>
          <w:rFonts w:ascii="Corbel" w:hAnsi="Corbel"/>
          <w14:numForm w14:val="lining"/>
        </w:rPr>
      </w:pPr>
    </w:p>
    <w:p w14:paraId="43DF6211" w14:textId="4DA54554" w:rsidR="00932124" w:rsidRPr="005D5F38" w:rsidRDefault="00932124" w:rsidP="00932124">
      <w:pPr>
        <w:rPr>
          <w:rFonts w:ascii="Corbel" w:hAnsi="Corbel"/>
          <w:szCs w:val="24"/>
          <w14:numForm w14:val="lining"/>
        </w:rPr>
      </w:pPr>
    </w:p>
    <w:p w14:paraId="5874E8B6" w14:textId="77777777" w:rsidR="00A067B7" w:rsidRPr="005D5F38" w:rsidRDefault="00A067B7" w:rsidP="00BD1838">
      <w:pPr>
        <w:rPr>
          <w:rFonts w:ascii="Corbel" w:hAnsi="Corbel"/>
          <w:szCs w:val="24"/>
          <w14:numForm w14:val="lining"/>
        </w:rPr>
      </w:pPr>
    </w:p>
    <w:p w14:paraId="2D949489" w14:textId="77777777" w:rsidR="009C537B" w:rsidRPr="005D5F38" w:rsidRDefault="009C537B" w:rsidP="00BD1838">
      <w:pPr>
        <w:rPr>
          <w:rFonts w:ascii="Corbel" w:hAnsi="Corbel"/>
          <w:szCs w:val="24"/>
          <w14:numForm w14:val="lining"/>
        </w:rPr>
      </w:pPr>
    </w:p>
    <w:p w14:paraId="363F1D6F" w14:textId="4A3E755B" w:rsidR="001428D7" w:rsidRPr="005D5F38" w:rsidRDefault="001428D7" w:rsidP="00BD1838">
      <w:pPr>
        <w:rPr>
          <w:rFonts w:ascii="Corbel" w:hAnsi="Corbel"/>
          <w:szCs w:val="24"/>
          <w14:numForm w14:val="lining"/>
        </w:rPr>
      </w:pPr>
      <w:r w:rsidRPr="005D5F38">
        <w:rPr>
          <w:rFonts w:ascii="Corbel" w:hAnsi="Corbel"/>
          <w:szCs w:val="24"/>
          <w14:numForm w14:val="lining"/>
        </w:rPr>
        <w:t>Dátum:</w:t>
      </w:r>
      <w:r w:rsidR="00CF5892" w:rsidRPr="005D5F38">
        <w:rPr>
          <w:rFonts w:ascii="Corbel" w:hAnsi="Corbel"/>
          <w:szCs w:val="24"/>
          <w14:numForm w14:val="lining"/>
        </w:rPr>
        <w:t xml:space="preserve"> </w:t>
      </w:r>
      <w:sdt>
        <w:sdtPr>
          <w:rPr>
            <w:rFonts w:ascii="Corbel" w:hAnsi="Corbel" w:cs="Times-Roman"/>
            <w:szCs w:val="24"/>
            <w14:numForm w14:val="lining"/>
          </w:rPr>
          <w:id w:val="-609356112"/>
          <w:placeholder>
            <w:docPart w:val="7AB398A8A2E54F4386391AE5DF84EE86"/>
          </w:placeholder>
          <w:showingPlcHdr/>
          <w:date>
            <w:dateFormat w:val="d. M. yyyy"/>
            <w:lid w:val="sk-SK"/>
            <w:storeMappedDataAs w:val="dateTime"/>
            <w:calendar w:val="gregorian"/>
          </w:date>
        </w:sdtPr>
        <w:sdtEndPr/>
        <w:sdtContent>
          <w:r w:rsidR="00CF5892" w:rsidRPr="005D5F38">
            <w:rPr>
              <w:rStyle w:val="Zstupntext"/>
              <w:rFonts w:ascii="Corbel" w:hAnsi="Corbel"/>
              <w:color w:val="4472C4" w:themeColor="accent1"/>
              <w:szCs w:val="24"/>
              <w14:numForm w14:val="lining"/>
            </w:rPr>
            <w:t>Zadajte dátum</w:t>
          </w:r>
        </w:sdtContent>
      </w:sdt>
    </w:p>
    <w:p w14:paraId="7EC73DDF" w14:textId="77777777" w:rsidR="001428D7" w:rsidRPr="005D5F38" w:rsidRDefault="001428D7" w:rsidP="00BD1838">
      <w:pPr>
        <w:rPr>
          <w:rFonts w:ascii="Corbel" w:hAnsi="Corbel"/>
          <w:szCs w:val="24"/>
          <w14:numForm w14:val="lining"/>
        </w:rPr>
      </w:pPr>
    </w:p>
    <w:p w14:paraId="02CAA510" w14:textId="77777777" w:rsidR="001428D7" w:rsidRPr="005D5F38" w:rsidRDefault="001428D7" w:rsidP="00BD1838">
      <w:pPr>
        <w:rPr>
          <w:rFonts w:ascii="Corbel" w:hAnsi="Corbel"/>
          <w:szCs w:val="24"/>
          <w14:numForm w14:val="lining"/>
        </w:rPr>
      </w:pPr>
    </w:p>
    <w:p w14:paraId="2D156FE8" w14:textId="261025D3" w:rsidR="009C537B" w:rsidRDefault="009C537B" w:rsidP="00BD1838">
      <w:pPr>
        <w:rPr>
          <w:rFonts w:ascii="Corbel" w:hAnsi="Corbel"/>
          <w:szCs w:val="24"/>
          <w14:numForm w14:val="lining"/>
        </w:rPr>
      </w:pPr>
    </w:p>
    <w:p w14:paraId="5487D7A8" w14:textId="77777777" w:rsidR="00D46291" w:rsidRPr="005D5F38" w:rsidRDefault="00D46291" w:rsidP="00BD1838">
      <w:pPr>
        <w:rPr>
          <w:rFonts w:ascii="Corbel" w:hAnsi="Corbel"/>
          <w:szCs w:val="24"/>
          <w14:numForm w14:val="lining"/>
        </w:rPr>
      </w:pPr>
    </w:p>
    <w:p w14:paraId="0D04DA21" w14:textId="45B2FDF1" w:rsidR="001428D7" w:rsidRPr="005D5F38" w:rsidRDefault="001428D7" w:rsidP="00BD1838">
      <w:pPr>
        <w:rPr>
          <w:rFonts w:ascii="Corbel" w:hAnsi="Corbel"/>
          <w:szCs w:val="24"/>
          <w14:numForm w14:val="lining"/>
        </w:rPr>
      </w:pPr>
      <w:r w:rsidRPr="005D5F38">
        <w:rPr>
          <w:rFonts w:ascii="Corbel" w:hAnsi="Corbel"/>
          <w:szCs w:val="24"/>
          <w14:numForm w14:val="lining"/>
        </w:rPr>
        <w:t>..................................................</w:t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  <w:t>...............................................</w:t>
      </w:r>
    </w:p>
    <w:p w14:paraId="037EB9A1" w14:textId="6F169EAD" w:rsidR="001428D7" w:rsidRPr="005D5F38" w:rsidRDefault="001428D7" w:rsidP="00BD1838">
      <w:pPr>
        <w:rPr>
          <w:rFonts w:ascii="Corbel" w:hAnsi="Corbel"/>
          <w:szCs w:val="24"/>
          <w14:numForm w14:val="lining"/>
        </w:rPr>
      </w:pPr>
      <w:r w:rsidRPr="005D5F38">
        <w:rPr>
          <w:rFonts w:ascii="Corbel" w:hAnsi="Corbel"/>
          <w:szCs w:val="24"/>
          <w14:numForm w14:val="lining"/>
        </w:rPr>
        <w:t xml:space="preserve">            Podpis školiteľa</w:t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</w:r>
      <w:r w:rsidRPr="005D5F38">
        <w:rPr>
          <w:rFonts w:ascii="Corbel" w:hAnsi="Corbel"/>
          <w:szCs w:val="24"/>
          <w14:numForm w14:val="lining"/>
        </w:rPr>
        <w:tab/>
      </w:r>
      <w:r w:rsidR="0025484E">
        <w:rPr>
          <w:rFonts w:ascii="Corbel" w:hAnsi="Corbel"/>
          <w:szCs w:val="24"/>
          <w14:numForm w14:val="lining"/>
        </w:rPr>
        <w:t xml:space="preserve">               </w:t>
      </w:r>
      <w:r w:rsidRPr="005D5F38">
        <w:rPr>
          <w:rFonts w:ascii="Corbel" w:hAnsi="Corbel"/>
          <w:szCs w:val="24"/>
          <w14:numForm w14:val="lining"/>
        </w:rPr>
        <w:t>Podpis študenta</w:t>
      </w:r>
    </w:p>
    <w:p w14:paraId="18EEBFAA" w14:textId="77777777" w:rsidR="009250DD" w:rsidRPr="005D5F38" w:rsidRDefault="009250DD" w:rsidP="00BD1838">
      <w:pPr>
        <w:rPr>
          <w:rFonts w:ascii="Corbel" w:hAnsi="Corbel"/>
          <w:szCs w:val="24"/>
          <w14:numForm w14:val="lining"/>
        </w:rPr>
      </w:pPr>
    </w:p>
    <w:p w14:paraId="08A37194" w14:textId="77777777" w:rsidR="003F7DC8" w:rsidRPr="005D5F38" w:rsidRDefault="003F7DC8" w:rsidP="00BD1838">
      <w:pPr>
        <w:rPr>
          <w:rFonts w:ascii="Corbel" w:hAnsi="Corbel"/>
          <w:szCs w:val="24"/>
          <w14:numForm w14:val="lining"/>
        </w:rPr>
      </w:pPr>
    </w:p>
    <w:p w14:paraId="377B90A3" w14:textId="7FD0CF08" w:rsidR="00E709B3" w:rsidRPr="005D5F38" w:rsidRDefault="00E709B3" w:rsidP="00BD1838">
      <w:pPr>
        <w:rPr>
          <w:rFonts w:ascii="Corbel" w:hAnsi="Corbel"/>
          <w:szCs w:val="24"/>
          <w14:numForm w14:val="lining"/>
        </w:rPr>
      </w:pPr>
      <w:r w:rsidRPr="005D5F38">
        <w:rPr>
          <w:rFonts w:ascii="Corbel" w:hAnsi="Corbel"/>
          <w:szCs w:val="24"/>
          <w14:numForm w14:val="lining"/>
        </w:rPr>
        <w:t>*vyberte možnosť a podčiarknite</w:t>
      </w:r>
    </w:p>
    <w:sectPr w:rsidR="00E709B3" w:rsidRPr="005D5F38" w:rsidSect="00D46291">
      <w:headerReference w:type="default" r:id="rId11"/>
      <w:footerReference w:type="default" r:id="rId12"/>
      <w:type w:val="continuous"/>
      <w:pgSz w:w="11906" w:h="16838"/>
      <w:pgMar w:top="1418" w:right="1418" w:bottom="1134" w:left="1418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15929" w14:textId="77777777" w:rsidR="007F274C" w:rsidRDefault="007F274C" w:rsidP="00AA3035">
      <w:r>
        <w:separator/>
      </w:r>
    </w:p>
  </w:endnote>
  <w:endnote w:type="continuationSeparator" w:id="0">
    <w:p w14:paraId="2411A14B" w14:textId="77777777" w:rsidR="007F274C" w:rsidRDefault="007F274C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Times-Roman">
    <w:altName w:val="Time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AADCE" w14:textId="77777777" w:rsidR="00A1284C" w:rsidRDefault="00A1284C" w:rsidP="00450555">
    <w:pPr>
      <w:spacing w:line="276" w:lineRule="auto"/>
    </w:pPr>
  </w:p>
  <w:p w14:paraId="18A03117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F1E32" w14:textId="77777777" w:rsidR="007F274C" w:rsidRDefault="007F274C" w:rsidP="00AA3035">
      <w:r>
        <w:separator/>
      </w:r>
    </w:p>
  </w:footnote>
  <w:footnote w:type="continuationSeparator" w:id="0">
    <w:p w14:paraId="0E067CF3" w14:textId="77777777" w:rsidR="007F274C" w:rsidRDefault="007F274C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9"/>
      <w:gridCol w:w="3135"/>
      <w:gridCol w:w="2275"/>
      <w:gridCol w:w="3134"/>
    </w:tblGrid>
    <w:tr w:rsidR="00D73373" w14:paraId="7AA0219D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3715A30C" w14:textId="77777777" w:rsidR="00D73373" w:rsidRPr="00A84B5A" w:rsidRDefault="0075162F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  <w:lang w:val="en-US"/>
            </w:rPr>
            <w:drawing>
              <wp:inline distT="0" distB="0" distL="0" distR="0" wp14:anchorId="61D27F94" wp14:editId="63752FC6">
                <wp:extent cx="612000" cy="612000"/>
                <wp:effectExtent l="0" t="0" r="0" b="0"/>
                <wp:docPr id="1" name="Picture 1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541CDBB3" w14:textId="77777777" w:rsidR="00D73373" w:rsidRPr="0083444C" w:rsidRDefault="0075162F" w:rsidP="0075162F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Pr="00573970">
            <w:rPr>
              <w:rFonts w:ascii="Corbel" w:hAnsi="Corbel"/>
              <w:sz w:val="18"/>
              <w:szCs w:val="18"/>
              <w:lang w:eastAsia="en-GB"/>
            </w:rPr>
            <w:t>Filozofická fakulta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722541C8" w14:textId="77777777" w:rsidR="00D73373" w:rsidRPr="009C3CBA" w:rsidRDefault="0075162F" w:rsidP="00A26412">
          <w:pPr>
            <w:pStyle w:val="Hlavickaadresa"/>
          </w:pPr>
          <w:r w:rsidRPr="003D1055">
            <w:t>Gondova ulica 2</w:t>
          </w:r>
          <w:r>
            <w:br/>
          </w:r>
          <w:r w:rsidRPr="003D1055">
            <w:t>811 02  Bratislava 1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2264838F" w14:textId="77777777" w:rsidR="000F7FF6" w:rsidRPr="006921E0" w:rsidRDefault="000F7FF6" w:rsidP="005E3A72">
          <w:pPr>
            <w:pStyle w:val="HlavickaODD"/>
            <w:rPr>
              <w:b w:val="0"/>
              <w:sz w:val="20"/>
              <w:szCs w:val="20"/>
            </w:rPr>
          </w:pPr>
          <w:r w:rsidRPr="006921E0">
            <w:rPr>
              <w:b w:val="0"/>
              <w:sz w:val="20"/>
              <w:szCs w:val="20"/>
            </w:rPr>
            <w:t xml:space="preserve">Katedra slovenského jazyka a teórie komunikácie </w:t>
          </w:r>
        </w:p>
        <w:p w14:paraId="1A599B1B" w14:textId="3841C5BB" w:rsidR="00D73373" w:rsidRPr="001428D7" w:rsidRDefault="000F7FF6" w:rsidP="005E3A72">
          <w:pPr>
            <w:pStyle w:val="HlavickaODD"/>
            <w:rPr>
              <w:sz w:val="28"/>
              <w:szCs w:val="28"/>
            </w:rPr>
          </w:pPr>
          <w:r w:rsidRPr="006921E0">
            <w:rPr>
              <w:b w:val="0"/>
              <w:sz w:val="20"/>
              <w:szCs w:val="20"/>
            </w:rPr>
            <w:t>Katedra slovenskej literatúry a literárnej vedy</w:t>
          </w:r>
        </w:p>
      </w:tc>
    </w:tr>
  </w:tbl>
  <w:p w14:paraId="6C3676D3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78D"/>
    <w:rsid w:val="000025C6"/>
    <w:rsid w:val="00014580"/>
    <w:rsid w:val="00023033"/>
    <w:rsid w:val="00080B78"/>
    <w:rsid w:val="00086875"/>
    <w:rsid w:val="000F5950"/>
    <w:rsid w:val="000F7FF6"/>
    <w:rsid w:val="00101DFA"/>
    <w:rsid w:val="00132310"/>
    <w:rsid w:val="001361AD"/>
    <w:rsid w:val="001428D7"/>
    <w:rsid w:val="001752C8"/>
    <w:rsid w:val="0018378D"/>
    <w:rsid w:val="001A2E90"/>
    <w:rsid w:val="001A38B9"/>
    <w:rsid w:val="001B1D25"/>
    <w:rsid w:val="001D26FA"/>
    <w:rsid w:val="0025484E"/>
    <w:rsid w:val="002A0A49"/>
    <w:rsid w:val="002D49D9"/>
    <w:rsid w:val="003233F8"/>
    <w:rsid w:val="00335397"/>
    <w:rsid w:val="00344290"/>
    <w:rsid w:val="0035489D"/>
    <w:rsid w:val="0036298F"/>
    <w:rsid w:val="00363EE0"/>
    <w:rsid w:val="00382A21"/>
    <w:rsid w:val="003B3AA8"/>
    <w:rsid w:val="003F0596"/>
    <w:rsid w:val="003F7DC8"/>
    <w:rsid w:val="0041339A"/>
    <w:rsid w:val="00413D00"/>
    <w:rsid w:val="00432929"/>
    <w:rsid w:val="00446EC1"/>
    <w:rsid w:val="00450555"/>
    <w:rsid w:val="00463338"/>
    <w:rsid w:val="004B6A7F"/>
    <w:rsid w:val="004C0616"/>
    <w:rsid w:val="004C6140"/>
    <w:rsid w:val="004C618E"/>
    <w:rsid w:val="004D7C66"/>
    <w:rsid w:val="00500F0A"/>
    <w:rsid w:val="00510B11"/>
    <w:rsid w:val="005320E3"/>
    <w:rsid w:val="00536AC3"/>
    <w:rsid w:val="0056045F"/>
    <w:rsid w:val="00572CD1"/>
    <w:rsid w:val="005807C5"/>
    <w:rsid w:val="005903F9"/>
    <w:rsid w:val="005D5F38"/>
    <w:rsid w:val="005E3A72"/>
    <w:rsid w:val="005F2D3B"/>
    <w:rsid w:val="005F3D08"/>
    <w:rsid w:val="00602B48"/>
    <w:rsid w:val="00665F32"/>
    <w:rsid w:val="00685C24"/>
    <w:rsid w:val="006921E0"/>
    <w:rsid w:val="0069224B"/>
    <w:rsid w:val="006C7C57"/>
    <w:rsid w:val="006D462D"/>
    <w:rsid w:val="006E5CDE"/>
    <w:rsid w:val="0074224D"/>
    <w:rsid w:val="007427C5"/>
    <w:rsid w:val="007478FE"/>
    <w:rsid w:val="0075162F"/>
    <w:rsid w:val="00754A0C"/>
    <w:rsid w:val="00765529"/>
    <w:rsid w:val="00765F93"/>
    <w:rsid w:val="00770C34"/>
    <w:rsid w:val="0077479B"/>
    <w:rsid w:val="00777DF3"/>
    <w:rsid w:val="007B6FDD"/>
    <w:rsid w:val="007E51DC"/>
    <w:rsid w:val="007F0CA5"/>
    <w:rsid w:val="007F274C"/>
    <w:rsid w:val="0081733C"/>
    <w:rsid w:val="0083342B"/>
    <w:rsid w:val="00833F55"/>
    <w:rsid w:val="0083444C"/>
    <w:rsid w:val="0083492B"/>
    <w:rsid w:val="00836612"/>
    <w:rsid w:val="00844379"/>
    <w:rsid w:val="008614AF"/>
    <w:rsid w:val="00884E54"/>
    <w:rsid w:val="008B00AF"/>
    <w:rsid w:val="008C791D"/>
    <w:rsid w:val="008E1FC1"/>
    <w:rsid w:val="00924C84"/>
    <w:rsid w:val="009250DD"/>
    <w:rsid w:val="00932124"/>
    <w:rsid w:val="00933048"/>
    <w:rsid w:val="00991C80"/>
    <w:rsid w:val="00992279"/>
    <w:rsid w:val="009A1319"/>
    <w:rsid w:val="009A6808"/>
    <w:rsid w:val="009C537B"/>
    <w:rsid w:val="009C5A16"/>
    <w:rsid w:val="009E011D"/>
    <w:rsid w:val="00A0574E"/>
    <w:rsid w:val="00A067B7"/>
    <w:rsid w:val="00A07028"/>
    <w:rsid w:val="00A1284C"/>
    <w:rsid w:val="00A26412"/>
    <w:rsid w:val="00A42590"/>
    <w:rsid w:val="00A508CB"/>
    <w:rsid w:val="00A723F6"/>
    <w:rsid w:val="00A84B5A"/>
    <w:rsid w:val="00A86023"/>
    <w:rsid w:val="00A90D7A"/>
    <w:rsid w:val="00AA1F3B"/>
    <w:rsid w:val="00AA3035"/>
    <w:rsid w:val="00AB520F"/>
    <w:rsid w:val="00AB5280"/>
    <w:rsid w:val="00B01959"/>
    <w:rsid w:val="00B524B4"/>
    <w:rsid w:val="00B60BCD"/>
    <w:rsid w:val="00B77E86"/>
    <w:rsid w:val="00B875FF"/>
    <w:rsid w:val="00BD1838"/>
    <w:rsid w:val="00C03C5C"/>
    <w:rsid w:val="00C10E98"/>
    <w:rsid w:val="00C20CFC"/>
    <w:rsid w:val="00C64157"/>
    <w:rsid w:val="00C77894"/>
    <w:rsid w:val="00C77D63"/>
    <w:rsid w:val="00CA09F1"/>
    <w:rsid w:val="00CA324F"/>
    <w:rsid w:val="00CD1FDA"/>
    <w:rsid w:val="00CF5892"/>
    <w:rsid w:val="00D212F4"/>
    <w:rsid w:val="00D2178D"/>
    <w:rsid w:val="00D24176"/>
    <w:rsid w:val="00D33C8A"/>
    <w:rsid w:val="00D34854"/>
    <w:rsid w:val="00D45E23"/>
    <w:rsid w:val="00D46291"/>
    <w:rsid w:val="00D53AA7"/>
    <w:rsid w:val="00D73373"/>
    <w:rsid w:val="00D86E40"/>
    <w:rsid w:val="00DA4A46"/>
    <w:rsid w:val="00DF1CDC"/>
    <w:rsid w:val="00E15D12"/>
    <w:rsid w:val="00E3640B"/>
    <w:rsid w:val="00E40ED1"/>
    <w:rsid w:val="00E458DC"/>
    <w:rsid w:val="00E63BB0"/>
    <w:rsid w:val="00E709B3"/>
    <w:rsid w:val="00E716F9"/>
    <w:rsid w:val="00EC5AE0"/>
    <w:rsid w:val="00EE55A1"/>
    <w:rsid w:val="00F04572"/>
    <w:rsid w:val="00F05756"/>
    <w:rsid w:val="00F12CFF"/>
    <w:rsid w:val="00F223C3"/>
    <w:rsid w:val="00F563CE"/>
    <w:rsid w:val="00F73C32"/>
    <w:rsid w:val="00F843A8"/>
    <w:rsid w:val="00FB249C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5A80C6"/>
  <w15:chartTrackingRefBased/>
  <w15:docId w15:val="{EF131DE9-8197-4E63-A932-CBD7F6333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Odkaznakomentr">
    <w:name w:val="annotation reference"/>
    <w:basedOn w:val="Predvolenpsmoodseku"/>
    <w:uiPriority w:val="99"/>
    <w:semiHidden/>
    <w:unhideWhenUsed/>
    <w:rsid w:val="000F7FF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0F7FF6"/>
    <w:rPr>
      <w:sz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F7FF6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F7FF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F7FF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zia">
    <w:name w:val="Revision"/>
    <w:hidden/>
    <w:uiPriority w:val="99"/>
    <w:semiHidden/>
    <w:rsid w:val="000F7FF6"/>
    <w:rPr>
      <w:rFonts w:ascii="Times New Roman" w:eastAsia="Times New Roman" w:hAnsi="Times New Roman" w:cs="Times New Roman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F7FF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F7FF6"/>
    <w:rPr>
      <w:rFonts w:ascii="Segoe UI" w:eastAsia="Times New Roman" w:hAnsi="Segoe UI" w:cs="Segoe UI"/>
      <w:sz w:val="18"/>
      <w:szCs w:val="18"/>
    </w:rPr>
  </w:style>
  <w:style w:type="character" w:styleId="Hypertextovprepojenie">
    <w:name w:val="Hyperlink"/>
    <w:basedOn w:val="Predvolenpsmoodseku"/>
    <w:uiPriority w:val="99"/>
    <w:unhideWhenUsed/>
    <w:rsid w:val="00572CD1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572CD1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F12CFF"/>
    <w:rPr>
      <w:color w:val="954F72" w:themeColor="followedHyperlink"/>
      <w:u w:val="single"/>
    </w:rPr>
  </w:style>
  <w:style w:type="character" w:styleId="Zstupntext">
    <w:name w:val="Placeholder Text"/>
    <w:basedOn w:val="Predvolenpsmoodseku"/>
    <w:uiPriority w:val="99"/>
    <w:semiHidden/>
    <w:rsid w:val="00CF589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hunicka2\Downloads\Hlavickovy_papier_FIF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AB398A8A2E54F4386391AE5DF84EE8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BC37655-506F-435A-B274-28A34C4A86AB}"/>
      </w:docPartPr>
      <w:docPartBody>
        <w:p w:rsidR="008D1281" w:rsidRDefault="008C69A2" w:rsidP="008C69A2">
          <w:pPr>
            <w:pStyle w:val="7AB398A8A2E54F4386391AE5DF84EE86"/>
          </w:pPr>
          <w:r w:rsidRPr="00906D3E">
            <w:rPr>
              <w:rStyle w:val="Zstupntext"/>
              <w:rFonts w:ascii="Corbel" w:hAnsi="Corbel"/>
              <w:color w:val="4472C4" w:themeColor="accent1"/>
              <w:sz w:val="24"/>
              <w:szCs w:val="24"/>
            </w:rPr>
            <w:t>Zadajte dátum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Times-Roman">
    <w:altName w:val="Time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9A2"/>
    <w:rsid w:val="003136EC"/>
    <w:rsid w:val="00647825"/>
    <w:rsid w:val="008C69A2"/>
    <w:rsid w:val="008D1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8C69A2"/>
    <w:rPr>
      <w:color w:val="808080"/>
    </w:rPr>
  </w:style>
  <w:style w:type="paragraph" w:customStyle="1" w:styleId="7AB398A8A2E54F4386391AE5DF84EE86">
    <w:name w:val="7AB398A8A2E54F4386391AE5DF84EE86"/>
    <w:rsid w:val="008C69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CFCB50-79BF-42D9-A433-E9DD0481771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Hlavickovy_papier_FIF</Template>
  <TotalTime>25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6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Juraj</dc:creator>
  <cp:keywords/>
  <dc:description/>
  <cp:lastModifiedBy>Skalošová Patrícia</cp:lastModifiedBy>
  <cp:revision>34</cp:revision>
  <cp:lastPrinted>2021-06-16T06:03:00Z</cp:lastPrinted>
  <dcterms:created xsi:type="dcterms:W3CDTF">2024-07-19T10:32:00Z</dcterms:created>
  <dcterms:modified xsi:type="dcterms:W3CDTF">2025-04-10T07:54:00Z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